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InvoiceTable"/>
        <w:tblW w:w="5227" w:type="pct"/>
        <w:tblInd w:w="-426" w:type="dxa"/>
        <w:tblLook w:val="04A0" w:firstRow="1" w:lastRow="0" w:firstColumn="1" w:lastColumn="0" w:noHBand="0" w:noVBand="1"/>
        <w:tblDescription w:val="/Ship To/Bill To"/>
      </w:tblPr>
      <w:tblGrid>
        <w:gridCol w:w="2978"/>
        <w:gridCol w:w="7371"/>
      </w:tblGrid>
      <w:tr w:rsidR="00AE77B3" w:rsidRPr="00AE77B3" w14:paraId="403E2049" w14:textId="77777777" w:rsidTr="00AE77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6"/>
        </w:trPr>
        <w:tc>
          <w:tcPr>
            <w:tcW w:w="1439" w:type="pct"/>
            <w:tcBorders>
              <w:top w:val="nil"/>
              <w:left w:val="nil"/>
              <w:bottom w:val="single" w:sz="4" w:space="0" w:color="5B9BD5" w:themeColor="accent1"/>
              <w:right w:val="nil"/>
            </w:tcBorders>
            <w:shd w:val="clear" w:color="auto" w:fill="BDD6EE" w:themeFill="accent1" w:themeFillTint="66"/>
            <w:vAlign w:val="center"/>
          </w:tcPr>
          <w:p w14:paraId="213BC642" w14:textId="77777777" w:rsidR="00E9340E" w:rsidRPr="00AE77B3" w:rsidRDefault="00E9340E" w:rsidP="00255D0F">
            <w:pPr>
              <w:spacing w:after="0"/>
              <w:rPr>
                <w:rFonts w:ascii="Calibri" w:hAnsi="Calibri" w:cs="Calibri"/>
                <w:b w:val="0"/>
                <w:color w:val="auto"/>
                <w:sz w:val="20"/>
                <w:szCs w:val="20"/>
                <w:lang w:val="bg-BG"/>
              </w:rPr>
            </w:pPr>
          </w:p>
        </w:tc>
        <w:tc>
          <w:tcPr>
            <w:tcW w:w="3561" w:type="pct"/>
            <w:tcBorders>
              <w:top w:val="nil"/>
              <w:left w:val="nil"/>
              <w:bottom w:val="single" w:sz="4" w:space="0" w:color="5B9BD5" w:themeColor="accent1"/>
              <w:right w:val="nil"/>
            </w:tcBorders>
            <w:shd w:val="clear" w:color="auto" w:fill="BDD6EE" w:themeFill="accent1" w:themeFillTint="66"/>
            <w:vAlign w:val="center"/>
          </w:tcPr>
          <w:p w14:paraId="0D318814" w14:textId="1BED6BEA" w:rsidR="00E9340E" w:rsidRPr="00AE77B3" w:rsidRDefault="00E9340E" w:rsidP="00AE77B3">
            <w:pPr>
              <w:spacing w:before="40" w:after="40"/>
              <w:rPr>
                <w:color w:val="auto"/>
                <w:sz w:val="24"/>
                <w:szCs w:val="24"/>
              </w:rPr>
            </w:pPr>
            <w:r w:rsidRPr="00AE77B3">
              <w:rPr>
                <w:rFonts w:ascii="Calibri" w:hAnsi="Calibri" w:cs="Calibri"/>
                <w:color w:val="auto"/>
                <w:sz w:val="24"/>
                <w:szCs w:val="24"/>
              </w:rPr>
              <w:t>ПЛАН</w:t>
            </w:r>
            <w:r w:rsidRPr="00AE77B3">
              <w:rPr>
                <w:rFonts w:ascii="Calibri" w:hAnsi="Calibri" w:cs="Calibri"/>
                <w:color w:val="auto"/>
                <w:sz w:val="24"/>
                <w:szCs w:val="24"/>
                <w:lang w:val="bg-BG"/>
              </w:rPr>
              <w:t>-</w:t>
            </w:r>
            <w:r w:rsidRPr="00AE77B3">
              <w:rPr>
                <w:rFonts w:ascii="Calibri" w:hAnsi="Calibri" w:cs="Calibri"/>
                <w:color w:val="auto"/>
                <w:sz w:val="24"/>
                <w:szCs w:val="24"/>
              </w:rPr>
              <w:t>СМЕТКА ЗА ВИДОВЕ РАЗХОДИ ПО ПРОЕКТ</w:t>
            </w:r>
          </w:p>
        </w:tc>
      </w:tr>
      <w:tr w:rsidR="00255D0F" w:rsidRPr="00943DF9" w14:paraId="4B3195FB" w14:textId="77777777" w:rsidTr="00AE77B3">
        <w:trPr>
          <w:trHeight w:val="186"/>
        </w:trPr>
        <w:tc>
          <w:tcPr>
            <w:tcW w:w="1439" w:type="pct"/>
            <w:tcBorders>
              <w:top w:val="single" w:sz="4" w:space="0" w:color="5B9BD5" w:themeColor="accent1"/>
            </w:tcBorders>
            <w:shd w:val="clear" w:color="auto" w:fill="auto"/>
            <w:vAlign w:val="center"/>
          </w:tcPr>
          <w:p w14:paraId="2A697320" w14:textId="77777777" w:rsidR="00255D0F" w:rsidRPr="00943DF9" w:rsidRDefault="00255D0F" w:rsidP="00AE77B3">
            <w:pPr>
              <w:spacing w:before="20" w:after="20"/>
              <w:rPr>
                <w:rFonts w:ascii="Calibri" w:hAnsi="Calibri" w:cs="Calibri"/>
                <w:b/>
                <w:color w:val="002060"/>
                <w:sz w:val="20"/>
                <w:szCs w:val="20"/>
                <w:lang w:val="bg-BG"/>
              </w:rPr>
            </w:pPr>
            <w:r w:rsidRPr="00943DF9">
              <w:rPr>
                <w:rFonts w:ascii="Calibri" w:hAnsi="Calibri" w:cs="Calibri"/>
                <w:b/>
                <w:color w:val="002060"/>
                <w:sz w:val="20"/>
                <w:szCs w:val="20"/>
                <w:lang w:val="bg-BG"/>
              </w:rPr>
              <w:t>Наименование на проекта:</w:t>
            </w:r>
          </w:p>
        </w:tc>
        <w:tc>
          <w:tcPr>
            <w:tcW w:w="3561" w:type="pct"/>
            <w:tcBorders>
              <w:top w:val="single" w:sz="4" w:space="0" w:color="5B9BD5" w:themeColor="accent1"/>
            </w:tcBorders>
            <w:shd w:val="clear" w:color="auto" w:fill="auto"/>
            <w:vAlign w:val="center"/>
          </w:tcPr>
          <w:p w14:paraId="2A726DF7" w14:textId="77777777" w:rsidR="00255D0F" w:rsidRPr="00943DF9" w:rsidRDefault="00255D0F" w:rsidP="00AE77B3">
            <w:pPr>
              <w:spacing w:before="20" w:after="20"/>
              <w:rPr>
                <w:sz w:val="20"/>
                <w:szCs w:val="20"/>
              </w:rPr>
            </w:pPr>
          </w:p>
          <w:p w14:paraId="02F16052" w14:textId="77777777" w:rsidR="00943DF9" w:rsidRPr="00943DF9" w:rsidRDefault="00943DF9" w:rsidP="00AE77B3">
            <w:pPr>
              <w:spacing w:before="20" w:after="20"/>
              <w:rPr>
                <w:sz w:val="20"/>
                <w:szCs w:val="20"/>
              </w:rPr>
            </w:pPr>
          </w:p>
          <w:p w14:paraId="0108D720" w14:textId="77777777" w:rsidR="00943DF9" w:rsidRPr="00943DF9" w:rsidRDefault="00943DF9" w:rsidP="00AE77B3">
            <w:pPr>
              <w:spacing w:before="20" w:after="20"/>
              <w:rPr>
                <w:sz w:val="20"/>
                <w:szCs w:val="20"/>
              </w:rPr>
            </w:pPr>
          </w:p>
        </w:tc>
      </w:tr>
    </w:tbl>
    <w:p w14:paraId="4853A73A" w14:textId="77777777" w:rsidR="000E627B" w:rsidRDefault="000E627B" w:rsidP="000E627B">
      <w:pPr>
        <w:spacing w:after="12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14:paraId="4C433C21" w14:textId="77777777" w:rsidR="00127582" w:rsidRPr="006654FA" w:rsidRDefault="00943DF9" w:rsidP="000E627B">
      <w:pPr>
        <w:shd w:val="clear" w:color="auto" w:fill="DEEAF6" w:themeFill="accent1" w:themeFillTint="33"/>
        <w:spacing w:after="120"/>
        <w:rPr>
          <w:rFonts w:ascii="Calibri" w:hAnsi="Calibri" w:cs="Calibri"/>
          <w:b/>
          <w:sz w:val="20"/>
          <w:szCs w:val="20"/>
          <w:u w:val="single"/>
          <w:lang w:val="bg-BG"/>
        </w:rPr>
      </w:pP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Разходи </w:t>
      </w:r>
      <w:r w:rsidR="00B86FB6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за </w:t>
      </w:r>
      <w:r w:rsidR="00F570EC"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>КОМАНДИРОВКИ</w:t>
      </w:r>
    </w:p>
    <w:tbl>
      <w:tblPr>
        <w:tblStyle w:val="InvoiceTable"/>
        <w:tblW w:w="5232" w:type="pct"/>
        <w:tblInd w:w="-431" w:type="dxa"/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352"/>
        <w:gridCol w:w="2653"/>
        <w:gridCol w:w="965"/>
        <w:gridCol w:w="873"/>
        <w:gridCol w:w="971"/>
        <w:gridCol w:w="867"/>
        <w:gridCol w:w="919"/>
        <w:gridCol w:w="907"/>
        <w:gridCol w:w="991"/>
        <w:gridCol w:w="851"/>
      </w:tblGrid>
      <w:tr w:rsidR="00B00192" w:rsidRPr="00B00192" w14:paraId="193B2A04" w14:textId="77777777" w:rsidTr="00B001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170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  <w:vAlign w:val="center"/>
          </w:tcPr>
          <w:p w14:paraId="4A669295" w14:textId="77777777" w:rsidR="00632CA2" w:rsidRPr="00B00192" w:rsidRDefault="00632CA2" w:rsidP="003C4CE7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№</w:t>
            </w:r>
          </w:p>
        </w:tc>
        <w:tc>
          <w:tcPr>
            <w:tcW w:w="1282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14:paraId="5C123ABD" w14:textId="77777777"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Име на командирован</w:t>
            </w:r>
          </w:p>
        </w:tc>
        <w:tc>
          <w:tcPr>
            <w:tcW w:w="466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426451FB" w14:textId="77777777"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Град</w:t>
            </w:r>
          </w:p>
        </w:tc>
        <w:tc>
          <w:tcPr>
            <w:tcW w:w="422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1DA9E48D" w14:textId="77777777"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Брой дневни</w:t>
            </w:r>
          </w:p>
        </w:tc>
        <w:tc>
          <w:tcPr>
            <w:tcW w:w="469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19B1AAF3" w14:textId="77777777"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Брой нощувки</w:t>
            </w:r>
          </w:p>
        </w:tc>
        <w:tc>
          <w:tcPr>
            <w:tcW w:w="419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4FF7E8D2" w14:textId="77777777"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Сума дневни</w:t>
            </w:r>
          </w:p>
        </w:tc>
        <w:tc>
          <w:tcPr>
            <w:tcW w:w="444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74AB9122" w14:textId="77777777"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Сума нощувки</w:t>
            </w:r>
          </w:p>
        </w:tc>
        <w:tc>
          <w:tcPr>
            <w:tcW w:w="438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14:paraId="74EBC52D" w14:textId="77777777"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Обща сума</w:t>
            </w:r>
          </w:p>
        </w:tc>
        <w:tc>
          <w:tcPr>
            <w:tcW w:w="479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14:paraId="13F84B0F" w14:textId="77777777"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Сума транспорт</w:t>
            </w:r>
          </w:p>
        </w:tc>
        <w:tc>
          <w:tcPr>
            <w:tcW w:w="411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14:paraId="37642DBB" w14:textId="77777777"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Обща сума</w:t>
            </w:r>
          </w:p>
        </w:tc>
      </w:tr>
      <w:tr w:rsidR="00B00192" w:rsidRPr="003C4CE7" w14:paraId="0645C960" w14:textId="77777777" w:rsidTr="00B001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  <w:tblHeader/>
        </w:trPr>
        <w:tc>
          <w:tcPr>
            <w:tcW w:w="170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vAlign w:val="center"/>
          </w:tcPr>
          <w:p w14:paraId="0DC78F15" w14:textId="77777777" w:rsidR="008D0730" w:rsidRPr="003C4CE7" w:rsidRDefault="008D0730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</w:rPr>
            </w:pPr>
          </w:p>
        </w:tc>
        <w:tc>
          <w:tcPr>
            <w:tcW w:w="1282" w:type="pct"/>
            <w:tcBorders>
              <w:bottom w:val="single" w:sz="4" w:space="0" w:color="5B9BD5" w:themeColor="accent1"/>
            </w:tcBorders>
            <w:vAlign w:val="center"/>
          </w:tcPr>
          <w:p w14:paraId="3BC8D1E0" w14:textId="77777777"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2</w:t>
            </w:r>
          </w:p>
        </w:tc>
        <w:tc>
          <w:tcPr>
            <w:tcW w:w="466" w:type="pct"/>
            <w:tcBorders>
              <w:bottom w:val="single" w:sz="4" w:space="0" w:color="5B9BD5" w:themeColor="accent1"/>
            </w:tcBorders>
            <w:vAlign w:val="center"/>
          </w:tcPr>
          <w:p w14:paraId="22284F86" w14:textId="77777777"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3</w:t>
            </w:r>
          </w:p>
        </w:tc>
        <w:tc>
          <w:tcPr>
            <w:tcW w:w="422" w:type="pct"/>
            <w:tcBorders>
              <w:bottom w:val="single" w:sz="4" w:space="0" w:color="5B9BD5" w:themeColor="accent1"/>
            </w:tcBorders>
            <w:vAlign w:val="center"/>
          </w:tcPr>
          <w:p w14:paraId="7F7F96A7" w14:textId="77777777"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4</w:t>
            </w:r>
          </w:p>
        </w:tc>
        <w:tc>
          <w:tcPr>
            <w:tcW w:w="469" w:type="pct"/>
            <w:tcBorders>
              <w:bottom w:val="single" w:sz="4" w:space="0" w:color="5B9BD5" w:themeColor="accent1"/>
            </w:tcBorders>
            <w:vAlign w:val="center"/>
          </w:tcPr>
          <w:p w14:paraId="5CC36FBD" w14:textId="77777777"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5</w:t>
            </w:r>
          </w:p>
        </w:tc>
        <w:tc>
          <w:tcPr>
            <w:tcW w:w="419" w:type="pct"/>
            <w:tcBorders>
              <w:bottom w:val="single" w:sz="4" w:space="0" w:color="5B9BD5" w:themeColor="accent1"/>
            </w:tcBorders>
            <w:vAlign w:val="center"/>
          </w:tcPr>
          <w:p w14:paraId="50A2953A" w14:textId="77777777"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6</w:t>
            </w:r>
          </w:p>
        </w:tc>
        <w:tc>
          <w:tcPr>
            <w:tcW w:w="444" w:type="pct"/>
            <w:tcBorders>
              <w:bottom w:val="single" w:sz="4" w:space="0" w:color="5B9BD5" w:themeColor="accent1"/>
            </w:tcBorders>
            <w:vAlign w:val="center"/>
          </w:tcPr>
          <w:p w14:paraId="0843BDAC" w14:textId="77777777"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7</w:t>
            </w:r>
          </w:p>
        </w:tc>
        <w:tc>
          <w:tcPr>
            <w:tcW w:w="438" w:type="pct"/>
            <w:tcBorders>
              <w:bottom w:val="single" w:sz="4" w:space="0" w:color="5B9BD5" w:themeColor="accent1"/>
            </w:tcBorders>
            <w:vAlign w:val="center"/>
          </w:tcPr>
          <w:p w14:paraId="29D01CAB" w14:textId="77777777"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8</w:t>
            </w:r>
          </w:p>
        </w:tc>
        <w:tc>
          <w:tcPr>
            <w:tcW w:w="479" w:type="pct"/>
            <w:tcBorders>
              <w:bottom w:val="single" w:sz="4" w:space="0" w:color="5B9BD5" w:themeColor="accent1"/>
            </w:tcBorders>
            <w:vAlign w:val="center"/>
          </w:tcPr>
          <w:p w14:paraId="2FE893E7" w14:textId="77777777"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9</w:t>
            </w:r>
          </w:p>
        </w:tc>
        <w:tc>
          <w:tcPr>
            <w:tcW w:w="411" w:type="pct"/>
            <w:tcBorders>
              <w:bottom w:val="single" w:sz="4" w:space="0" w:color="5B9BD5" w:themeColor="accent1"/>
            </w:tcBorders>
            <w:vAlign w:val="center"/>
          </w:tcPr>
          <w:p w14:paraId="087EDF36" w14:textId="77777777"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10</w:t>
            </w:r>
          </w:p>
        </w:tc>
      </w:tr>
      <w:tr w:rsidR="00B00192" w:rsidRPr="004D5EA1" w14:paraId="3B2521D5" w14:textId="77777777" w:rsidTr="00B00192">
        <w:tc>
          <w:tcPr>
            <w:tcW w:w="170" w:type="pct"/>
            <w:vAlign w:val="center"/>
          </w:tcPr>
          <w:p w14:paraId="3E4B288A" w14:textId="77777777" w:rsidR="008D0730" w:rsidRPr="004D5EA1" w:rsidRDefault="003C4CE7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1</w:t>
            </w:r>
          </w:p>
        </w:tc>
        <w:tc>
          <w:tcPr>
            <w:tcW w:w="1282" w:type="pct"/>
            <w:vAlign w:val="center"/>
          </w:tcPr>
          <w:p w14:paraId="645F069B" w14:textId="77777777"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2C8D454C" w14:textId="77777777"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22" w:type="pct"/>
            <w:vAlign w:val="center"/>
          </w:tcPr>
          <w:p w14:paraId="42A8380C" w14:textId="77777777"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69" w:type="pct"/>
            <w:vAlign w:val="center"/>
          </w:tcPr>
          <w:p w14:paraId="4A7AEA1E" w14:textId="77777777"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9" w:type="pct"/>
            <w:vAlign w:val="center"/>
          </w:tcPr>
          <w:p w14:paraId="68745EDB" w14:textId="77777777"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5367EF38" w14:textId="77777777"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8" w:type="pct"/>
            <w:vAlign w:val="center"/>
          </w:tcPr>
          <w:p w14:paraId="55511441" w14:textId="77777777"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14:paraId="2282E472" w14:textId="77777777"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14:paraId="1282B34C" w14:textId="77777777"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AE77B3" w:rsidRPr="004D5EA1" w14:paraId="3BBBD6D5" w14:textId="77777777" w:rsidTr="00B00192">
        <w:tc>
          <w:tcPr>
            <w:tcW w:w="170" w:type="pct"/>
            <w:vAlign w:val="center"/>
          </w:tcPr>
          <w:p w14:paraId="1A8FBD33" w14:textId="77777777" w:rsidR="00AE77B3" w:rsidRPr="004D5EA1" w:rsidRDefault="003C4CE7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2</w:t>
            </w:r>
          </w:p>
        </w:tc>
        <w:tc>
          <w:tcPr>
            <w:tcW w:w="1282" w:type="pct"/>
            <w:vAlign w:val="center"/>
          </w:tcPr>
          <w:p w14:paraId="175A18AF" w14:textId="77777777"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7671AC2A" w14:textId="77777777"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22" w:type="pct"/>
            <w:vAlign w:val="center"/>
          </w:tcPr>
          <w:p w14:paraId="01E6C91D" w14:textId="77777777"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69" w:type="pct"/>
            <w:vAlign w:val="center"/>
          </w:tcPr>
          <w:p w14:paraId="0DBE08C6" w14:textId="77777777"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9" w:type="pct"/>
            <w:vAlign w:val="center"/>
          </w:tcPr>
          <w:p w14:paraId="4E633FFD" w14:textId="77777777"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509AB642" w14:textId="77777777"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8" w:type="pct"/>
            <w:vAlign w:val="center"/>
          </w:tcPr>
          <w:p w14:paraId="5A4EEAA6" w14:textId="77777777"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14:paraId="208CD8FE" w14:textId="77777777"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14:paraId="566D5752" w14:textId="77777777"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82A3E" w:rsidRPr="004D5EA1" w14:paraId="3CE5388C" w14:textId="77777777" w:rsidTr="00B00192">
        <w:tc>
          <w:tcPr>
            <w:tcW w:w="170" w:type="pct"/>
            <w:vAlign w:val="center"/>
          </w:tcPr>
          <w:p w14:paraId="302D6E64" w14:textId="77777777" w:rsidR="00482A3E" w:rsidRPr="004D5EA1" w:rsidRDefault="003C4CE7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3</w:t>
            </w:r>
          </w:p>
        </w:tc>
        <w:tc>
          <w:tcPr>
            <w:tcW w:w="1282" w:type="pct"/>
            <w:vAlign w:val="center"/>
          </w:tcPr>
          <w:p w14:paraId="59F0B0F8" w14:textId="77777777"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01C1EE3E" w14:textId="77777777"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22" w:type="pct"/>
            <w:vAlign w:val="center"/>
          </w:tcPr>
          <w:p w14:paraId="07DD7354" w14:textId="77777777"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69" w:type="pct"/>
            <w:vAlign w:val="center"/>
          </w:tcPr>
          <w:p w14:paraId="559E16D6" w14:textId="77777777"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9" w:type="pct"/>
            <w:vAlign w:val="center"/>
          </w:tcPr>
          <w:p w14:paraId="2CDEFEDA" w14:textId="77777777"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01E3CA10" w14:textId="77777777"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8" w:type="pct"/>
            <w:vAlign w:val="center"/>
          </w:tcPr>
          <w:p w14:paraId="1ACB8BA0" w14:textId="77777777"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14:paraId="0DB83B5E" w14:textId="77777777"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14:paraId="6FCA3F24" w14:textId="77777777"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82A3E" w:rsidRPr="004D5EA1" w14:paraId="67F94222" w14:textId="77777777" w:rsidTr="00B00192">
        <w:tc>
          <w:tcPr>
            <w:tcW w:w="170" w:type="pct"/>
            <w:vAlign w:val="center"/>
          </w:tcPr>
          <w:p w14:paraId="40B71F10" w14:textId="77777777" w:rsidR="00482A3E" w:rsidRPr="004D5EA1" w:rsidRDefault="003C4CE7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4</w:t>
            </w:r>
          </w:p>
        </w:tc>
        <w:tc>
          <w:tcPr>
            <w:tcW w:w="1282" w:type="pct"/>
            <w:vAlign w:val="center"/>
          </w:tcPr>
          <w:p w14:paraId="4C2F783C" w14:textId="77777777"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54248451" w14:textId="77777777"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22" w:type="pct"/>
            <w:vAlign w:val="center"/>
          </w:tcPr>
          <w:p w14:paraId="17F4EE32" w14:textId="77777777"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69" w:type="pct"/>
            <w:vAlign w:val="center"/>
          </w:tcPr>
          <w:p w14:paraId="2A62B4AE" w14:textId="77777777"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9" w:type="pct"/>
            <w:vAlign w:val="center"/>
          </w:tcPr>
          <w:p w14:paraId="27BA39C0" w14:textId="77777777"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2E46399E" w14:textId="77777777"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8" w:type="pct"/>
            <w:vAlign w:val="center"/>
          </w:tcPr>
          <w:p w14:paraId="571D2515" w14:textId="77777777"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14:paraId="142489CC" w14:textId="77777777"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14:paraId="58C7118D" w14:textId="77777777"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606B127A" w14:textId="77777777" w:rsidR="000E627B" w:rsidRDefault="000E627B" w:rsidP="000E627B">
      <w:pPr>
        <w:spacing w:after="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14:paraId="06B0C364" w14:textId="77777777" w:rsidR="00F570EC" w:rsidRPr="006654FA" w:rsidRDefault="00F570EC" w:rsidP="000E627B">
      <w:pPr>
        <w:shd w:val="clear" w:color="auto" w:fill="DEEAF6" w:themeFill="accent1" w:themeFillTint="33"/>
        <w:spacing w:after="120"/>
        <w:rPr>
          <w:rFonts w:ascii="Calibri" w:hAnsi="Calibri" w:cs="Calibri"/>
          <w:b/>
          <w:sz w:val="20"/>
          <w:szCs w:val="20"/>
          <w:u w:val="single"/>
          <w:lang w:val="bg-BG"/>
        </w:rPr>
      </w:pP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Разходи </w:t>
      </w:r>
      <w:r w:rsidR="00B86FB6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за </w:t>
      </w: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>МАТЕРИАЛИ</w:t>
      </w:r>
    </w:p>
    <w:tbl>
      <w:tblPr>
        <w:tblStyle w:val="InvoiceTable"/>
        <w:tblW w:w="5232" w:type="pct"/>
        <w:tblInd w:w="-431" w:type="dxa"/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350"/>
        <w:gridCol w:w="4475"/>
        <w:gridCol w:w="1840"/>
        <w:gridCol w:w="1844"/>
        <w:gridCol w:w="1840"/>
      </w:tblGrid>
      <w:tr w:rsidR="006654FA" w:rsidRPr="006654FA" w14:paraId="0762D823" w14:textId="77777777" w:rsidTr="00B001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169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  <w:vAlign w:val="center"/>
          </w:tcPr>
          <w:p w14:paraId="46448A7A" w14:textId="77777777" w:rsidR="006654FA" w:rsidRPr="006654FA" w:rsidRDefault="006654FA" w:rsidP="003C4CE7">
            <w:pPr>
              <w:jc w:val="center"/>
              <w:rPr>
                <w:rFonts w:ascii="Calibri" w:hAnsi="Calibri" w:cs="Calibri"/>
                <w:lang w:val="bg-BG"/>
              </w:rPr>
            </w:pPr>
            <w:r w:rsidRPr="006654FA">
              <w:rPr>
                <w:rFonts w:ascii="Calibri" w:hAnsi="Calibri" w:cs="Calibri"/>
                <w:lang w:val="bg-BG"/>
              </w:rPr>
              <w:t>№</w:t>
            </w:r>
          </w:p>
        </w:tc>
        <w:tc>
          <w:tcPr>
            <w:tcW w:w="2162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14:paraId="4E81382C" w14:textId="77777777" w:rsidR="006654FA" w:rsidRPr="006654FA" w:rsidRDefault="006654FA" w:rsidP="004724BA">
            <w:pPr>
              <w:jc w:val="center"/>
              <w:rPr>
                <w:rFonts w:ascii="Calibri" w:hAnsi="Calibri" w:cs="Calibri"/>
              </w:rPr>
            </w:pPr>
            <w:r w:rsidRPr="006654FA">
              <w:rPr>
                <w:rFonts w:ascii="Calibri" w:hAnsi="Calibri" w:cs="Calibri"/>
                <w:lang w:val="bg-BG"/>
              </w:rPr>
              <w:t>Вид материал</w:t>
            </w:r>
          </w:p>
        </w:tc>
        <w:tc>
          <w:tcPr>
            <w:tcW w:w="889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4E54BF42" w14:textId="77777777" w:rsidR="006654FA" w:rsidRPr="006654FA" w:rsidRDefault="006654FA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 w:rsidRPr="006654FA">
              <w:rPr>
                <w:rFonts w:ascii="Calibri" w:hAnsi="Calibri" w:cs="Calibri"/>
                <w:lang w:val="bg-BG"/>
              </w:rPr>
              <w:t>Количество</w:t>
            </w:r>
          </w:p>
        </w:tc>
        <w:tc>
          <w:tcPr>
            <w:tcW w:w="891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243A2790" w14:textId="77777777" w:rsidR="006654FA" w:rsidRPr="006654FA" w:rsidRDefault="006654FA" w:rsidP="006654FA">
            <w:pPr>
              <w:jc w:val="center"/>
              <w:rPr>
                <w:rFonts w:ascii="Calibri" w:hAnsi="Calibri" w:cs="Calibri"/>
                <w:lang w:val="bg-BG"/>
              </w:rPr>
            </w:pPr>
            <w:r w:rsidRPr="006654FA">
              <w:rPr>
                <w:rFonts w:ascii="Calibri" w:hAnsi="Calibri" w:cs="Calibri"/>
                <w:lang w:val="bg-BG"/>
              </w:rPr>
              <w:t>Единична цена</w:t>
            </w:r>
          </w:p>
        </w:tc>
        <w:tc>
          <w:tcPr>
            <w:tcW w:w="890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14:paraId="660C77F5" w14:textId="77777777" w:rsidR="006654FA" w:rsidRPr="006654FA" w:rsidRDefault="006654FA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 w:rsidRPr="006654FA">
              <w:rPr>
                <w:rFonts w:ascii="Calibri" w:hAnsi="Calibri" w:cs="Calibri"/>
                <w:lang w:val="bg-BG"/>
              </w:rPr>
              <w:t>Обща сума</w:t>
            </w:r>
          </w:p>
        </w:tc>
      </w:tr>
      <w:tr w:rsidR="006654FA" w:rsidRPr="003C4CE7" w14:paraId="0DE7D9E0" w14:textId="77777777" w:rsidTr="00B001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  <w:tblHeader/>
        </w:trPr>
        <w:tc>
          <w:tcPr>
            <w:tcW w:w="169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vAlign w:val="center"/>
          </w:tcPr>
          <w:p w14:paraId="760A59EE" w14:textId="77777777" w:rsidR="006654FA" w:rsidRPr="003C4CE7" w:rsidRDefault="006654FA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</w:rPr>
            </w:pPr>
          </w:p>
        </w:tc>
        <w:tc>
          <w:tcPr>
            <w:tcW w:w="2162" w:type="pct"/>
            <w:tcBorders>
              <w:bottom w:val="single" w:sz="4" w:space="0" w:color="5B9BD5" w:themeColor="accent1"/>
            </w:tcBorders>
            <w:vAlign w:val="center"/>
          </w:tcPr>
          <w:p w14:paraId="0628E78A" w14:textId="77777777" w:rsidR="006654FA" w:rsidRPr="003C4CE7" w:rsidRDefault="004D5EA1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2</w:t>
            </w:r>
          </w:p>
        </w:tc>
        <w:tc>
          <w:tcPr>
            <w:tcW w:w="889" w:type="pct"/>
            <w:tcBorders>
              <w:bottom w:val="single" w:sz="4" w:space="0" w:color="5B9BD5" w:themeColor="accent1"/>
            </w:tcBorders>
            <w:vAlign w:val="center"/>
          </w:tcPr>
          <w:p w14:paraId="6A475825" w14:textId="77777777" w:rsidR="006654FA" w:rsidRPr="003C4CE7" w:rsidRDefault="004D5EA1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3</w:t>
            </w:r>
          </w:p>
        </w:tc>
        <w:tc>
          <w:tcPr>
            <w:tcW w:w="891" w:type="pct"/>
            <w:tcBorders>
              <w:bottom w:val="single" w:sz="4" w:space="0" w:color="5B9BD5" w:themeColor="accent1"/>
            </w:tcBorders>
            <w:vAlign w:val="center"/>
          </w:tcPr>
          <w:p w14:paraId="4E0D7A6D" w14:textId="77777777" w:rsidR="006654FA" w:rsidRPr="003C4CE7" w:rsidRDefault="004D5EA1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4</w:t>
            </w:r>
          </w:p>
        </w:tc>
        <w:tc>
          <w:tcPr>
            <w:tcW w:w="890" w:type="pct"/>
            <w:tcBorders>
              <w:bottom w:val="single" w:sz="4" w:space="0" w:color="5B9BD5" w:themeColor="accent1"/>
            </w:tcBorders>
            <w:vAlign w:val="center"/>
          </w:tcPr>
          <w:p w14:paraId="761E9284" w14:textId="77777777" w:rsidR="006654FA" w:rsidRPr="003C4CE7" w:rsidRDefault="004D5EA1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5</w:t>
            </w:r>
          </w:p>
        </w:tc>
      </w:tr>
      <w:tr w:rsidR="006654FA" w:rsidRPr="004D5EA1" w14:paraId="0724E3E1" w14:textId="77777777" w:rsidTr="00B001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  <w:tblHeader/>
        </w:trPr>
        <w:tc>
          <w:tcPr>
            <w:tcW w:w="169" w:type="pct"/>
            <w:tcBorders>
              <w:top w:val="single" w:sz="4" w:space="0" w:color="5B9BD5" w:themeColor="accent1"/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129E2D09" w14:textId="77777777" w:rsidR="006654FA" w:rsidRPr="004D5EA1" w:rsidRDefault="003C4CE7" w:rsidP="00AE77B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sz w:val="20"/>
                <w:szCs w:val="20"/>
                <w:lang w:val="bg-BG"/>
              </w:rPr>
              <w:t>1</w:t>
            </w:r>
          </w:p>
        </w:tc>
        <w:tc>
          <w:tcPr>
            <w:tcW w:w="2162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593270C2" w14:textId="77777777" w:rsidR="006654FA" w:rsidRPr="004D5EA1" w:rsidRDefault="006654FA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7F1CAF0B" w14:textId="77777777" w:rsidR="006654FA" w:rsidRPr="004D5EA1" w:rsidRDefault="006654FA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0A7440C5" w14:textId="77777777" w:rsidR="006654FA" w:rsidRPr="004D5EA1" w:rsidRDefault="006654FA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0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28E57E24" w14:textId="77777777" w:rsidR="006654FA" w:rsidRPr="004D5EA1" w:rsidRDefault="006654FA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654FA" w:rsidRPr="004D5EA1" w14:paraId="3DC76F14" w14:textId="77777777" w:rsidTr="00B00192">
        <w:tc>
          <w:tcPr>
            <w:tcW w:w="169" w:type="pct"/>
            <w:vAlign w:val="center"/>
          </w:tcPr>
          <w:p w14:paraId="2D46D614" w14:textId="77777777" w:rsidR="006654FA" w:rsidRPr="004D5EA1" w:rsidRDefault="003C4CE7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2</w:t>
            </w:r>
          </w:p>
        </w:tc>
        <w:tc>
          <w:tcPr>
            <w:tcW w:w="2162" w:type="pct"/>
            <w:vAlign w:val="center"/>
          </w:tcPr>
          <w:p w14:paraId="118F7E9B" w14:textId="77777777" w:rsidR="006654FA" w:rsidRPr="004D5EA1" w:rsidRDefault="006654FA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89" w:type="pct"/>
            <w:vAlign w:val="center"/>
          </w:tcPr>
          <w:p w14:paraId="48F8C2C5" w14:textId="77777777" w:rsidR="006654FA" w:rsidRPr="004D5EA1" w:rsidRDefault="006654FA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14:paraId="0A54DDD4" w14:textId="77777777" w:rsidR="006654FA" w:rsidRPr="004D5EA1" w:rsidRDefault="006654FA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14:paraId="74CED4D2" w14:textId="77777777" w:rsidR="006654FA" w:rsidRPr="004D5EA1" w:rsidRDefault="006654FA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82A3E" w:rsidRPr="004D5EA1" w14:paraId="4F6834E7" w14:textId="77777777" w:rsidTr="00B00192">
        <w:tc>
          <w:tcPr>
            <w:tcW w:w="169" w:type="pct"/>
            <w:vAlign w:val="center"/>
          </w:tcPr>
          <w:p w14:paraId="26FD3699" w14:textId="77777777" w:rsidR="00482A3E" w:rsidRPr="004D5EA1" w:rsidRDefault="003C4CE7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3</w:t>
            </w:r>
          </w:p>
        </w:tc>
        <w:tc>
          <w:tcPr>
            <w:tcW w:w="2162" w:type="pct"/>
            <w:vAlign w:val="center"/>
          </w:tcPr>
          <w:p w14:paraId="5B244760" w14:textId="77777777"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89" w:type="pct"/>
            <w:vAlign w:val="center"/>
          </w:tcPr>
          <w:p w14:paraId="19D305C5" w14:textId="77777777"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14:paraId="4F910C84" w14:textId="77777777"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14:paraId="0A99F567" w14:textId="77777777"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82A3E" w:rsidRPr="004D5EA1" w14:paraId="4F8DBC69" w14:textId="77777777" w:rsidTr="00B00192">
        <w:tc>
          <w:tcPr>
            <w:tcW w:w="169" w:type="pct"/>
            <w:vAlign w:val="center"/>
          </w:tcPr>
          <w:p w14:paraId="6BC25C81" w14:textId="77777777" w:rsidR="00482A3E" w:rsidRPr="004D5EA1" w:rsidRDefault="003C4CE7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4</w:t>
            </w:r>
          </w:p>
        </w:tc>
        <w:tc>
          <w:tcPr>
            <w:tcW w:w="2162" w:type="pct"/>
            <w:vAlign w:val="center"/>
          </w:tcPr>
          <w:p w14:paraId="1A63B1DC" w14:textId="77777777"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89" w:type="pct"/>
            <w:vAlign w:val="center"/>
          </w:tcPr>
          <w:p w14:paraId="7DAAF519" w14:textId="77777777"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14:paraId="2289B86B" w14:textId="77777777"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14:paraId="1874AFEC" w14:textId="77777777"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0B81F385" w14:textId="77777777" w:rsidR="000E627B" w:rsidRDefault="000E627B" w:rsidP="000E627B">
      <w:pPr>
        <w:spacing w:after="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14:paraId="1367F3F6" w14:textId="77777777" w:rsidR="00F570EC" w:rsidRPr="006654FA" w:rsidRDefault="00F570EC" w:rsidP="000E627B">
      <w:pPr>
        <w:shd w:val="clear" w:color="auto" w:fill="DEEAF6" w:themeFill="accent1" w:themeFillTint="33"/>
        <w:spacing w:after="120"/>
        <w:rPr>
          <w:rFonts w:ascii="Calibri" w:hAnsi="Calibri" w:cs="Calibri"/>
          <w:b/>
          <w:sz w:val="20"/>
          <w:szCs w:val="20"/>
          <w:u w:val="single"/>
          <w:lang w:val="bg-BG"/>
        </w:rPr>
      </w:pP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Разходи </w:t>
      </w:r>
      <w:r w:rsidR="00B86FB6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за </w:t>
      </w: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>ГРАЖДАНСКИ ДОГОВОРИ</w:t>
      </w:r>
    </w:p>
    <w:tbl>
      <w:tblPr>
        <w:tblStyle w:val="InvoiceTable"/>
        <w:tblW w:w="5232" w:type="pct"/>
        <w:tblInd w:w="-431" w:type="dxa"/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351"/>
        <w:gridCol w:w="2486"/>
        <w:gridCol w:w="2693"/>
        <w:gridCol w:w="851"/>
        <w:gridCol w:w="1416"/>
        <w:gridCol w:w="2552"/>
      </w:tblGrid>
      <w:tr w:rsidR="00B86FB6" w:rsidRPr="006654FA" w14:paraId="1AEC909A" w14:textId="77777777" w:rsidTr="000378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170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  <w:vAlign w:val="center"/>
          </w:tcPr>
          <w:p w14:paraId="1606D227" w14:textId="77777777" w:rsidR="00B86FB6" w:rsidRPr="006654FA" w:rsidRDefault="00B86FB6" w:rsidP="00B243DC">
            <w:pPr>
              <w:jc w:val="center"/>
              <w:rPr>
                <w:rFonts w:ascii="Calibri" w:hAnsi="Calibri" w:cs="Calibri"/>
                <w:lang w:val="bg-BG"/>
              </w:rPr>
            </w:pPr>
            <w:r w:rsidRPr="006654FA">
              <w:rPr>
                <w:rFonts w:ascii="Calibri" w:hAnsi="Calibri" w:cs="Calibri"/>
                <w:lang w:val="bg-BG"/>
              </w:rPr>
              <w:t>№</w:t>
            </w:r>
          </w:p>
        </w:tc>
        <w:tc>
          <w:tcPr>
            <w:tcW w:w="1201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14:paraId="1EB8D4F9" w14:textId="77777777" w:rsidR="00B86FB6" w:rsidRPr="006654FA" w:rsidRDefault="00B86FB6" w:rsidP="00B243DC">
            <w:pPr>
              <w:jc w:val="center"/>
              <w:rPr>
                <w:rFonts w:ascii="Calibri" w:hAnsi="Calibri" w:cs="Calibri"/>
                <w:lang w:val="bg-BG"/>
              </w:rPr>
            </w:pPr>
            <w:r w:rsidRPr="006654FA">
              <w:rPr>
                <w:rFonts w:ascii="Calibri" w:hAnsi="Calibri" w:cs="Calibri"/>
                <w:lang w:val="bg-BG"/>
              </w:rPr>
              <w:t>Име на получател</w:t>
            </w:r>
          </w:p>
        </w:tc>
        <w:tc>
          <w:tcPr>
            <w:tcW w:w="1301" w:type="pct"/>
            <w:tcBorders>
              <w:bottom w:val="single" w:sz="4" w:space="0" w:color="5B9BD5" w:themeColor="accen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CF0DC7" w14:textId="77777777" w:rsidR="00B86FB6" w:rsidRPr="00B00192" w:rsidRDefault="00B86FB6" w:rsidP="00B243DC">
            <w:pPr>
              <w:jc w:val="center"/>
              <w:rPr>
                <w:rFonts w:ascii="Calibri" w:hAnsi="Calibri" w:cs="Calibri"/>
                <w:lang w:val="bg-BG"/>
              </w:rPr>
            </w:pPr>
            <w:r>
              <w:rPr>
                <w:rFonts w:ascii="Calibri" w:hAnsi="Calibri" w:cs="Calibri"/>
                <w:lang w:val="bg-BG"/>
              </w:rPr>
              <w:t>Вид дейност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29506369" w14:textId="77777777" w:rsidR="00B86FB6" w:rsidRPr="00B00192" w:rsidRDefault="00B86FB6" w:rsidP="00B86FB6">
            <w:pPr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lang w:val="bg-BG"/>
              </w:rPr>
              <w:t>Сума</w:t>
            </w:r>
          </w:p>
        </w:tc>
        <w:tc>
          <w:tcPr>
            <w:tcW w:w="684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14:paraId="0C027E00" w14:textId="77777777" w:rsidR="00B86FB6" w:rsidRPr="00B00192" w:rsidRDefault="00B86FB6" w:rsidP="00037881">
            <w:pPr>
              <w:jc w:val="center"/>
              <w:rPr>
                <w:rFonts w:ascii="Calibri" w:hAnsi="Calibri" w:cs="Calibri"/>
                <w:lang w:val="bg-BG"/>
              </w:rPr>
            </w:pPr>
            <w:r>
              <w:rPr>
                <w:rFonts w:ascii="Calibri" w:hAnsi="Calibri" w:cs="Calibri"/>
                <w:lang w:val="bg-BG"/>
              </w:rPr>
              <w:t xml:space="preserve">Срок </w:t>
            </w:r>
            <w:r w:rsidR="00037881">
              <w:rPr>
                <w:rFonts w:ascii="Calibri" w:hAnsi="Calibri" w:cs="Calibri"/>
                <w:lang w:val="bg-BG"/>
              </w:rPr>
              <w:t>за</w:t>
            </w:r>
            <w:r>
              <w:rPr>
                <w:rFonts w:ascii="Calibri" w:hAnsi="Calibri" w:cs="Calibri"/>
                <w:lang w:val="bg-BG"/>
              </w:rPr>
              <w:t xml:space="preserve"> изпълнение</w:t>
            </w:r>
          </w:p>
        </w:tc>
        <w:tc>
          <w:tcPr>
            <w:tcW w:w="1233" w:type="pct"/>
            <w:tcBorders>
              <w:bottom w:val="single" w:sz="4" w:space="0" w:color="5B9BD5" w:themeColor="accent1"/>
              <w:right w:val="single" w:sz="4" w:space="0" w:color="auto"/>
            </w:tcBorders>
            <w:shd w:val="clear" w:color="auto" w:fill="auto"/>
            <w:vAlign w:val="center"/>
          </w:tcPr>
          <w:p w14:paraId="56A88B15" w14:textId="77777777" w:rsidR="00B86FB6" w:rsidRPr="00B00192" w:rsidRDefault="00037881" w:rsidP="00B243DC">
            <w:pPr>
              <w:jc w:val="center"/>
              <w:rPr>
                <w:rFonts w:ascii="Calibri" w:hAnsi="Calibri" w:cs="Calibri"/>
                <w:lang w:val="bg-BG"/>
              </w:rPr>
            </w:pPr>
            <w:r>
              <w:rPr>
                <w:rFonts w:ascii="Calibri" w:hAnsi="Calibri" w:cs="Calibri"/>
                <w:lang w:val="bg-BG"/>
              </w:rPr>
              <w:t>Осигурителни вноски, приблизително 10 % от гражданския договор</w:t>
            </w:r>
          </w:p>
        </w:tc>
      </w:tr>
      <w:tr w:rsidR="007A09F9" w:rsidRPr="003C4CE7" w14:paraId="4C217D57" w14:textId="77777777" w:rsidTr="007A09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  <w:tblHeader/>
        </w:trPr>
        <w:tc>
          <w:tcPr>
            <w:tcW w:w="170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vAlign w:val="center"/>
          </w:tcPr>
          <w:p w14:paraId="007433F9" w14:textId="77777777" w:rsidR="007A09F9" w:rsidRPr="003C4CE7" w:rsidRDefault="007A09F9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</w:rPr>
            </w:pPr>
          </w:p>
        </w:tc>
        <w:tc>
          <w:tcPr>
            <w:tcW w:w="1201" w:type="pct"/>
            <w:tcBorders>
              <w:bottom w:val="single" w:sz="4" w:space="0" w:color="5B9BD5" w:themeColor="accent1"/>
            </w:tcBorders>
            <w:vAlign w:val="center"/>
          </w:tcPr>
          <w:p w14:paraId="04FA8AA3" w14:textId="77777777" w:rsidR="007A09F9" w:rsidRPr="003C4CE7" w:rsidRDefault="007A09F9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2</w:t>
            </w:r>
          </w:p>
        </w:tc>
        <w:tc>
          <w:tcPr>
            <w:tcW w:w="1301" w:type="pct"/>
            <w:tcBorders>
              <w:bottom w:val="single" w:sz="4" w:space="0" w:color="auto"/>
            </w:tcBorders>
            <w:vAlign w:val="center"/>
          </w:tcPr>
          <w:p w14:paraId="1AA54504" w14:textId="77777777" w:rsidR="007A09F9" w:rsidRPr="003C4CE7" w:rsidRDefault="007A09F9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3</w:t>
            </w:r>
          </w:p>
        </w:tc>
        <w:tc>
          <w:tcPr>
            <w:tcW w:w="411" w:type="pct"/>
            <w:tcBorders>
              <w:bottom w:val="single" w:sz="4" w:space="0" w:color="5B9BD5" w:themeColor="accent1"/>
            </w:tcBorders>
            <w:vAlign w:val="center"/>
          </w:tcPr>
          <w:p w14:paraId="51557976" w14:textId="77777777" w:rsidR="007A09F9" w:rsidRPr="003C4CE7" w:rsidRDefault="007A09F9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4</w:t>
            </w:r>
          </w:p>
        </w:tc>
        <w:tc>
          <w:tcPr>
            <w:tcW w:w="684" w:type="pct"/>
            <w:tcBorders>
              <w:bottom w:val="single" w:sz="4" w:space="0" w:color="5B9BD5" w:themeColor="accent1"/>
            </w:tcBorders>
            <w:vAlign w:val="center"/>
          </w:tcPr>
          <w:p w14:paraId="5721779E" w14:textId="77777777" w:rsidR="007A09F9" w:rsidRPr="003C4CE7" w:rsidRDefault="007A09F9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5</w:t>
            </w:r>
          </w:p>
        </w:tc>
        <w:tc>
          <w:tcPr>
            <w:tcW w:w="1233" w:type="pct"/>
            <w:tcBorders>
              <w:bottom w:val="single" w:sz="4" w:space="0" w:color="5B9BD5" w:themeColor="accent1"/>
            </w:tcBorders>
            <w:vAlign w:val="center"/>
          </w:tcPr>
          <w:p w14:paraId="39F6CCF4" w14:textId="77777777" w:rsidR="007A09F9" w:rsidRPr="003C4CE7" w:rsidRDefault="007A09F9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6</w:t>
            </w:r>
          </w:p>
        </w:tc>
      </w:tr>
      <w:tr w:rsidR="007A09F9" w:rsidRPr="004D5EA1" w14:paraId="1C37C1E1" w14:textId="77777777" w:rsidTr="007A09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  <w:tblHeader/>
        </w:trPr>
        <w:tc>
          <w:tcPr>
            <w:tcW w:w="170" w:type="pct"/>
            <w:tcBorders>
              <w:top w:val="single" w:sz="4" w:space="0" w:color="5B9BD5" w:themeColor="accent1"/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3BD23E22" w14:textId="77777777" w:rsidR="007A09F9" w:rsidRPr="004D5EA1" w:rsidRDefault="007A09F9" w:rsidP="00AE77B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sz w:val="20"/>
                <w:szCs w:val="20"/>
                <w:lang w:val="bg-BG"/>
              </w:rPr>
              <w:t>1</w:t>
            </w:r>
          </w:p>
        </w:tc>
        <w:tc>
          <w:tcPr>
            <w:tcW w:w="1201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0BA67BCA" w14:textId="77777777"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01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CE7BB45" w14:textId="77777777"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3107F319" w14:textId="77777777"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1905E64B" w14:textId="77777777"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33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1260876B" w14:textId="77777777"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A09F9" w:rsidRPr="004D5EA1" w14:paraId="68C8EB6E" w14:textId="77777777" w:rsidTr="007A09F9">
        <w:tc>
          <w:tcPr>
            <w:tcW w:w="170" w:type="pct"/>
            <w:vAlign w:val="center"/>
          </w:tcPr>
          <w:p w14:paraId="22159C72" w14:textId="77777777"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2</w:t>
            </w:r>
          </w:p>
        </w:tc>
        <w:tc>
          <w:tcPr>
            <w:tcW w:w="1201" w:type="pct"/>
            <w:vAlign w:val="center"/>
          </w:tcPr>
          <w:p w14:paraId="321F94BC" w14:textId="77777777"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301" w:type="pct"/>
            <w:vAlign w:val="center"/>
          </w:tcPr>
          <w:p w14:paraId="0099C98A" w14:textId="77777777"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14:paraId="26D5736C" w14:textId="77777777"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684" w:type="pct"/>
            <w:vAlign w:val="center"/>
          </w:tcPr>
          <w:p w14:paraId="65B9CA3A" w14:textId="77777777" w:rsidR="007A09F9" w:rsidRPr="004D5EA1" w:rsidRDefault="007A09F9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233" w:type="pct"/>
            <w:vAlign w:val="center"/>
          </w:tcPr>
          <w:p w14:paraId="2390102A" w14:textId="77777777" w:rsidR="007A09F9" w:rsidRPr="004D5EA1" w:rsidRDefault="007A09F9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7A09F9" w:rsidRPr="004D5EA1" w14:paraId="30A8DC61" w14:textId="77777777" w:rsidTr="007A09F9">
        <w:tc>
          <w:tcPr>
            <w:tcW w:w="170" w:type="pct"/>
            <w:vAlign w:val="center"/>
          </w:tcPr>
          <w:p w14:paraId="7EFCC26F" w14:textId="77777777"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3</w:t>
            </w:r>
          </w:p>
        </w:tc>
        <w:tc>
          <w:tcPr>
            <w:tcW w:w="1201" w:type="pct"/>
            <w:vAlign w:val="center"/>
          </w:tcPr>
          <w:p w14:paraId="41BC169B" w14:textId="77777777"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301" w:type="pct"/>
            <w:vAlign w:val="center"/>
          </w:tcPr>
          <w:p w14:paraId="67BC22EE" w14:textId="77777777"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14:paraId="3794F082" w14:textId="77777777"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684" w:type="pct"/>
            <w:vAlign w:val="center"/>
          </w:tcPr>
          <w:p w14:paraId="67DB8237" w14:textId="77777777" w:rsidR="007A09F9" w:rsidRPr="004D5EA1" w:rsidRDefault="007A09F9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233" w:type="pct"/>
            <w:vAlign w:val="center"/>
          </w:tcPr>
          <w:p w14:paraId="6B1F73C2" w14:textId="77777777" w:rsidR="007A09F9" w:rsidRPr="004D5EA1" w:rsidRDefault="007A09F9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7A09F9" w:rsidRPr="004D5EA1" w14:paraId="313FCC11" w14:textId="77777777" w:rsidTr="007A09F9">
        <w:tc>
          <w:tcPr>
            <w:tcW w:w="170" w:type="pct"/>
            <w:vAlign w:val="center"/>
          </w:tcPr>
          <w:p w14:paraId="591B354D" w14:textId="77777777"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4</w:t>
            </w:r>
          </w:p>
        </w:tc>
        <w:tc>
          <w:tcPr>
            <w:tcW w:w="1201" w:type="pct"/>
            <w:vAlign w:val="center"/>
          </w:tcPr>
          <w:p w14:paraId="03D8B06E" w14:textId="77777777"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301" w:type="pct"/>
            <w:vAlign w:val="center"/>
          </w:tcPr>
          <w:p w14:paraId="2AF51D31" w14:textId="77777777"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14:paraId="186DA13E" w14:textId="77777777"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684" w:type="pct"/>
            <w:vAlign w:val="center"/>
          </w:tcPr>
          <w:p w14:paraId="40CF8317" w14:textId="77777777" w:rsidR="007A09F9" w:rsidRPr="004D5EA1" w:rsidRDefault="007A09F9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233" w:type="pct"/>
            <w:vAlign w:val="center"/>
          </w:tcPr>
          <w:p w14:paraId="73E4F2B4" w14:textId="77777777" w:rsidR="007A09F9" w:rsidRPr="004D5EA1" w:rsidRDefault="007A09F9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77847892" w14:textId="77777777" w:rsidR="000E627B" w:rsidRDefault="000E627B" w:rsidP="000E627B">
      <w:pPr>
        <w:spacing w:after="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14:paraId="3012756C" w14:textId="77777777" w:rsidR="00F570EC" w:rsidRPr="006654FA" w:rsidRDefault="00F570EC" w:rsidP="000E627B">
      <w:pPr>
        <w:shd w:val="clear" w:color="auto" w:fill="DEEAF6" w:themeFill="accent1" w:themeFillTint="33"/>
        <w:spacing w:after="120"/>
        <w:rPr>
          <w:rFonts w:ascii="Calibri" w:hAnsi="Calibri" w:cs="Calibri"/>
          <w:b/>
          <w:sz w:val="20"/>
          <w:szCs w:val="20"/>
          <w:u w:val="single"/>
          <w:lang w:val="bg-BG"/>
        </w:rPr>
      </w:pP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>Разходи</w:t>
      </w:r>
      <w:r w:rsidR="007A09F9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 за</w:t>
      </w: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 </w:t>
      </w:r>
      <w:r w:rsidR="006654FA"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>НАГРАДИ ЗА УЧАСТНИЦИ</w:t>
      </w:r>
    </w:p>
    <w:tbl>
      <w:tblPr>
        <w:tblStyle w:val="InvoiceTable"/>
        <w:tblW w:w="5232" w:type="pct"/>
        <w:tblInd w:w="-431" w:type="dxa"/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356"/>
        <w:gridCol w:w="4380"/>
        <w:gridCol w:w="1927"/>
        <w:gridCol w:w="1844"/>
        <w:gridCol w:w="1842"/>
      </w:tblGrid>
      <w:tr w:rsidR="00B243DC" w:rsidRPr="00B243DC" w14:paraId="2E7D6151" w14:textId="77777777" w:rsidTr="00B243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172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  <w:vAlign w:val="center"/>
          </w:tcPr>
          <w:p w14:paraId="4F2F77CA" w14:textId="77777777" w:rsidR="00B243DC" w:rsidRPr="00B243DC" w:rsidRDefault="00B243DC" w:rsidP="003C4CE7">
            <w:pPr>
              <w:jc w:val="center"/>
              <w:rPr>
                <w:rFonts w:ascii="Calibri" w:hAnsi="Calibri" w:cs="Calibri"/>
                <w:lang w:val="bg-BG"/>
              </w:rPr>
            </w:pPr>
            <w:r w:rsidRPr="00B243DC">
              <w:rPr>
                <w:rFonts w:ascii="Calibri" w:hAnsi="Calibri" w:cs="Calibri"/>
                <w:lang w:val="bg-BG"/>
              </w:rPr>
              <w:t>№</w:t>
            </w:r>
          </w:p>
        </w:tc>
        <w:tc>
          <w:tcPr>
            <w:tcW w:w="2116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14:paraId="6B136C21" w14:textId="77777777" w:rsidR="00B243DC" w:rsidRPr="00B243DC" w:rsidRDefault="00B243DC" w:rsidP="004724BA">
            <w:pPr>
              <w:jc w:val="center"/>
              <w:rPr>
                <w:rFonts w:ascii="Calibri" w:hAnsi="Calibri" w:cs="Calibri"/>
              </w:rPr>
            </w:pPr>
            <w:r w:rsidRPr="00B243DC">
              <w:rPr>
                <w:rFonts w:ascii="Calibri" w:hAnsi="Calibri" w:cs="Calibri"/>
                <w:lang w:val="bg-BG"/>
              </w:rPr>
              <w:t>Име на наградения</w:t>
            </w:r>
          </w:p>
        </w:tc>
        <w:tc>
          <w:tcPr>
            <w:tcW w:w="931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63280F78" w14:textId="77777777" w:rsidR="00B243DC" w:rsidRPr="00B243DC" w:rsidRDefault="00B243DC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 w:rsidRPr="00B243DC">
              <w:rPr>
                <w:rFonts w:ascii="Calibri" w:hAnsi="Calibri" w:cs="Calibri"/>
                <w:lang w:val="bg-BG"/>
              </w:rPr>
              <w:t>Вид награда</w:t>
            </w:r>
          </w:p>
        </w:tc>
        <w:tc>
          <w:tcPr>
            <w:tcW w:w="891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12E65493" w14:textId="77777777" w:rsidR="00B243DC" w:rsidRPr="00B243DC" w:rsidRDefault="00B243DC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 w:rsidRPr="00B243DC">
              <w:rPr>
                <w:rFonts w:ascii="Calibri" w:hAnsi="Calibri" w:cs="Calibri"/>
                <w:lang w:val="bg-BG"/>
              </w:rPr>
              <w:t>Сума</w:t>
            </w:r>
          </w:p>
        </w:tc>
        <w:tc>
          <w:tcPr>
            <w:tcW w:w="890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14:paraId="2947470C" w14:textId="77777777" w:rsidR="00B243DC" w:rsidRPr="00B243DC" w:rsidRDefault="00B243DC" w:rsidP="004724BA">
            <w:pPr>
              <w:jc w:val="center"/>
              <w:rPr>
                <w:rFonts w:ascii="Calibri" w:hAnsi="Calibri" w:cs="Calibri"/>
              </w:rPr>
            </w:pPr>
            <w:r w:rsidRPr="00B243DC">
              <w:rPr>
                <w:rFonts w:ascii="Calibri" w:hAnsi="Calibri" w:cs="Calibri"/>
                <w:lang w:val="bg-BG"/>
              </w:rPr>
              <w:t>Обща сума</w:t>
            </w:r>
          </w:p>
        </w:tc>
      </w:tr>
      <w:tr w:rsidR="00B243DC" w:rsidRPr="003C4CE7" w14:paraId="285C657C" w14:textId="77777777" w:rsidTr="00B243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  <w:tblHeader/>
        </w:trPr>
        <w:tc>
          <w:tcPr>
            <w:tcW w:w="172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vAlign w:val="center"/>
          </w:tcPr>
          <w:p w14:paraId="1B0B1E9E" w14:textId="77777777" w:rsidR="00B243DC" w:rsidRPr="003C4CE7" w:rsidRDefault="00B243DC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</w:rPr>
            </w:pPr>
          </w:p>
        </w:tc>
        <w:tc>
          <w:tcPr>
            <w:tcW w:w="2116" w:type="pct"/>
            <w:tcBorders>
              <w:bottom w:val="single" w:sz="4" w:space="0" w:color="5B9BD5" w:themeColor="accent1"/>
            </w:tcBorders>
            <w:vAlign w:val="center"/>
          </w:tcPr>
          <w:p w14:paraId="14A26419" w14:textId="77777777" w:rsidR="00B243DC" w:rsidRPr="003C4CE7" w:rsidRDefault="00B243DC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2</w:t>
            </w:r>
          </w:p>
        </w:tc>
        <w:tc>
          <w:tcPr>
            <w:tcW w:w="931" w:type="pct"/>
            <w:tcBorders>
              <w:bottom w:val="single" w:sz="4" w:space="0" w:color="5B9BD5" w:themeColor="accent1"/>
            </w:tcBorders>
            <w:vAlign w:val="center"/>
          </w:tcPr>
          <w:p w14:paraId="34E6DE9C" w14:textId="77777777" w:rsidR="00B243DC" w:rsidRPr="003C4CE7" w:rsidRDefault="00B243DC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3</w:t>
            </w:r>
          </w:p>
        </w:tc>
        <w:tc>
          <w:tcPr>
            <w:tcW w:w="891" w:type="pct"/>
            <w:tcBorders>
              <w:bottom w:val="single" w:sz="4" w:space="0" w:color="5B9BD5" w:themeColor="accent1"/>
            </w:tcBorders>
            <w:vAlign w:val="center"/>
          </w:tcPr>
          <w:p w14:paraId="17F6E41C" w14:textId="77777777" w:rsidR="00B243DC" w:rsidRPr="003C4CE7" w:rsidRDefault="00B243DC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4</w:t>
            </w:r>
          </w:p>
        </w:tc>
        <w:tc>
          <w:tcPr>
            <w:tcW w:w="890" w:type="pct"/>
            <w:tcBorders>
              <w:bottom w:val="single" w:sz="4" w:space="0" w:color="5B9BD5" w:themeColor="accent1"/>
            </w:tcBorders>
            <w:vAlign w:val="center"/>
          </w:tcPr>
          <w:p w14:paraId="7599CD0D" w14:textId="77777777" w:rsidR="00B243DC" w:rsidRPr="003C4CE7" w:rsidRDefault="00B243DC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5</w:t>
            </w:r>
          </w:p>
        </w:tc>
      </w:tr>
      <w:tr w:rsidR="00B243DC" w:rsidRPr="004D5EA1" w14:paraId="1218D804" w14:textId="77777777" w:rsidTr="00B243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  <w:tblHeader/>
        </w:trPr>
        <w:tc>
          <w:tcPr>
            <w:tcW w:w="172" w:type="pct"/>
            <w:tcBorders>
              <w:top w:val="single" w:sz="4" w:space="0" w:color="5B9BD5" w:themeColor="accent1"/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7BADFFF7" w14:textId="77777777" w:rsidR="00B243DC" w:rsidRPr="004D5EA1" w:rsidRDefault="004D5EA1" w:rsidP="00AE77B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sz w:val="20"/>
                <w:szCs w:val="20"/>
                <w:lang w:val="bg-BG"/>
              </w:rPr>
              <w:t>1</w:t>
            </w:r>
          </w:p>
        </w:tc>
        <w:tc>
          <w:tcPr>
            <w:tcW w:w="2116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5D41903A" w14:textId="77777777"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31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3746F7AF" w14:textId="77777777"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3898BCA8" w14:textId="77777777"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0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568A48D4" w14:textId="77777777"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243DC" w:rsidRPr="004D5EA1" w14:paraId="7F274700" w14:textId="77777777" w:rsidTr="00B243DC">
        <w:tc>
          <w:tcPr>
            <w:tcW w:w="172" w:type="pct"/>
            <w:vAlign w:val="center"/>
          </w:tcPr>
          <w:p w14:paraId="5E23D39D" w14:textId="77777777" w:rsidR="00B243DC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2</w:t>
            </w:r>
          </w:p>
        </w:tc>
        <w:tc>
          <w:tcPr>
            <w:tcW w:w="2116" w:type="pct"/>
            <w:vAlign w:val="center"/>
          </w:tcPr>
          <w:p w14:paraId="1F7A16CA" w14:textId="77777777"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931" w:type="pct"/>
            <w:vAlign w:val="center"/>
          </w:tcPr>
          <w:p w14:paraId="29C8F450" w14:textId="77777777"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14:paraId="1D516BFE" w14:textId="77777777" w:rsidR="00B243DC" w:rsidRPr="004D5EA1" w:rsidRDefault="00B243DC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14:paraId="57A8BB53" w14:textId="77777777" w:rsidR="00B243DC" w:rsidRPr="004D5EA1" w:rsidRDefault="00B243DC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82A3E" w:rsidRPr="004D5EA1" w14:paraId="67B52D73" w14:textId="77777777" w:rsidTr="00B243DC">
        <w:tc>
          <w:tcPr>
            <w:tcW w:w="172" w:type="pct"/>
            <w:vAlign w:val="center"/>
          </w:tcPr>
          <w:p w14:paraId="20DBC1C3" w14:textId="77777777" w:rsidR="00482A3E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3</w:t>
            </w:r>
          </w:p>
        </w:tc>
        <w:tc>
          <w:tcPr>
            <w:tcW w:w="2116" w:type="pct"/>
            <w:vAlign w:val="center"/>
          </w:tcPr>
          <w:p w14:paraId="29A52BEF" w14:textId="77777777"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931" w:type="pct"/>
            <w:vAlign w:val="center"/>
          </w:tcPr>
          <w:p w14:paraId="40933E59" w14:textId="77777777"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14:paraId="6BCBC3F5" w14:textId="77777777" w:rsidR="00482A3E" w:rsidRPr="004D5EA1" w:rsidRDefault="00482A3E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14:paraId="03296FDD" w14:textId="77777777" w:rsidR="00482A3E" w:rsidRPr="004D5EA1" w:rsidRDefault="00482A3E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82A3E" w:rsidRPr="004D5EA1" w14:paraId="2FFA677D" w14:textId="77777777" w:rsidTr="00B243DC">
        <w:tc>
          <w:tcPr>
            <w:tcW w:w="172" w:type="pct"/>
            <w:vAlign w:val="center"/>
          </w:tcPr>
          <w:p w14:paraId="2C9D8F84" w14:textId="77777777" w:rsidR="00482A3E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4</w:t>
            </w:r>
          </w:p>
        </w:tc>
        <w:tc>
          <w:tcPr>
            <w:tcW w:w="2116" w:type="pct"/>
            <w:vAlign w:val="center"/>
          </w:tcPr>
          <w:p w14:paraId="3397734D" w14:textId="77777777"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931" w:type="pct"/>
            <w:vAlign w:val="center"/>
          </w:tcPr>
          <w:p w14:paraId="542F1B3A" w14:textId="77777777"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14:paraId="2E345A23" w14:textId="77777777" w:rsidR="00482A3E" w:rsidRPr="004D5EA1" w:rsidRDefault="00482A3E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14:paraId="2972B0EE" w14:textId="77777777" w:rsidR="00482A3E" w:rsidRPr="004D5EA1" w:rsidRDefault="00482A3E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3460F5C3" w14:textId="77777777" w:rsidR="000E627B" w:rsidRDefault="000E627B" w:rsidP="000E627B">
      <w:pPr>
        <w:spacing w:after="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14:paraId="06C0FB08" w14:textId="77777777" w:rsidR="00F570EC" w:rsidRPr="006654FA" w:rsidRDefault="00F570EC" w:rsidP="000E627B">
      <w:pPr>
        <w:shd w:val="clear" w:color="auto" w:fill="DEEAF6" w:themeFill="accent1" w:themeFillTint="33"/>
        <w:spacing w:after="120"/>
        <w:rPr>
          <w:rFonts w:ascii="Calibri" w:hAnsi="Calibri" w:cs="Calibri"/>
          <w:b/>
          <w:sz w:val="20"/>
          <w:szCs w:val="20"/>
          <w:u w:val="single"/>
          <w:lang w:val="bg-BG"/>
        </w:rPr>
      </w:pP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Разходи </w:t>
      </w:r>
      <w:r w:rsidR="007A09F9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за </w:t>
      </w:r>
      <w:r w:rsidR="006654FA">
        <w:rPr>
          <w:rFonts w:ascii="Calibri" w:hAnsi="Calibri" w:cs="Calibri"/>
          <w:b/>
          <w:sz w:val="20"/>
          <w:szCs w:val="20"/>
          <w:u w:val="single"/>
          <w:lang w:val="bg-BG"/>
        </w:rPr>
        <w:t>ВЪНШНИ УСЛУГИ</w:t>
      </w:r>
    </w:p>
    <w:tbl>
      <w:tblPr>
        <w:tblStyle w:val="InvoiceTable"/>
        <w:tblW w:w="5232" w:type="pct"/>
        <w:tblInd w:w="-431" w:type="dxa"/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427"/>
        <w:gridCol w:w="6236"/>
        <w:gridCol w:w="1844"/>
        <w:gridCol w:w="1842"/>
      </w:tblGrid>
      <w:tr w:rsidR="00B243DC" w:rsidRPr="006654FA" w14:paraId="6B66F905" w14:textId="77777777" w:rsidTr="003C4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206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  <w:vAlign w:val="center"/>
          </w:tcPr>
          <w:p w14:paraId="346B166F" w14:textId="77777777" w:rsidR="00B243DC" w:rsidRPr="006654FA" w:rsidRDefault="00B243DC" w:rsidP="003C4CE7">
            <w:pPr>
              <w:jc w:val="center"/>
              <w:rPr>
                <w:rFonts w:ascii="Calibri" w:hAnsi="Calibri" w:cs="Calibri"/>
                <w:lang w:val="bg-BG"/>
              </w:rPr>
            </w:pPr>
            <w:r w:rsidRPr="006654FA">
              <w:rPr>
                <w:rFonts w:ascii="Calibri" w:hAnsi="Calibri" w:cs="Calibri"/>
                <w:lang w:val="bg-BG"/>
              </w:rPr>
              <w:t>№</w:t>
            </w:r>
          </w:p>
        </w:tc>
        <w:tc>
          <w:tcPr>
            <w:tcW w:w="3013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14:paraId="0B486077" w14:textId="77777777" w:rsidR="00B243DC" w:rsidRPr="006654FA" w:rsidRDefault="00B243DC" w:rsidP="006654FA">
            <w:pPr>
              <w:jc w:val="center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lang w:val="bg-BG"/>
              </w:rPr>
              <w:t>Вид услуга</w:t>
            </w:r>
          </w:p>
        </w:tc>
        <w:tc>
          <w:tcPr>
            <w:tcW w:w="891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72A97B49" w14:textId="77777777" w:rsidR="00B243DC" w:rsidRPr="006654FA" w:rsidRDefault="00B243DC" w:rsidP="004724BA">
            <w:pPr>
              <w:jc w:val="center"/>
              <w:rPr>
                <w:rFonts w:ascii="Calibri" w:hAnsi="Calibri" w:cs="Calibri"/>
              </w:rPr>
            </w:pPr>
            <w:r w:rsidRPr="00B243DC">
              <w:rPr>
                <w:rFonts w:ascii="Calibri" w:hAnsi="Calibri" w:cs="Calibri"/>
                <w:lang w:val="bg-BG"/>
              </w:rPr>
              <w:t>Сума</w:t>
            </w:r>
          </w:p>
        </w:tc>
        <w:tc>
          <w:tcPr>
            <w:tcW w:w="890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14:paraId="6AEB995A" w14:textId="77777777" w:rsidR="00B243DC" w:rsidRPr="006654FA" w:rsidRDefault="00B243DC" w:rsidP="004724BA">
            <w:pPr>
              <w:jc w:val="center"/>
              <w:rPr>
                <w:rFonts w:ascii="Calibri" w:hAnsi="Calibri" w:cs="Calibri"/>
              </w:rPr>
            </w:pPr>
            <w:r w:rsidRPr="00B243DC">
              <w:rPr>
                <w:rFonts w:ascii="Calibri" w:hAnsi="Calibri" w:cs="Calibri"/>
                <w:lang w:val="bg-BG"/>
              </w:rPr>
              <w:t>Обща сума</w:t>
            </w:r>
          </w:p>
        </w:tc>
      </w:tr>
      <w:tr w:rsidR="00B243DC" w:rsidRPr="003C4CE7" w14:paraId="328ED192" w14:textId="77777777" w:rsidTr="003C4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  <w:tblHeader/>
        </w:trPr>
        <w:tc>
          <w:tcPr>
            <w:tcW w:w="206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vAlign w:val="center"/>
          </w:tcPr>
          <w:p w14:paraId="686C213C" w14:textId="77777777" w:rsidR="00B243DC" w:rsidRPr="003C4CE7" w:rsidRDefault="00B243DC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</w:rPr>
            </w:pPr>
          </w:p>
        </w:tc>
        <w:tc>
          <w:tcPr>
            <w:tcW w:w="3013" w:type="pct"/>
            <w:tcBorders>
              <w:bottom w:val="single" w:sz="4" w:space="0" w:color="5B9BD5" w:themeColor="accent1"/>
            </w:tcBorders>
            <w:vAlign w:val="center"/>
          </w:tcPr>
          <w:p w14:paraId="1743F4B5" w14:textId="77777777" w:rsidR="00B243DC" w:rsidRPr="003C4CE7" w:rsidRDefault="00B243DC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2</w:t>
            </w:r>
          </w:p>
        </w:tc>
        <w:tc>
          <w:tcPr>
            <w:tcW w:w="891" w:type="pct"/>
            <w:tcBorders>
              <w:bottom w:val="single" w:sz="4" w:space="0" w:color="5B9BD5" w:themeColor="accent1"/>
            </w:tcBorders>
            <w:vAlign w:val="center"/>
          </w:tcPr>
          <w:p w14:paraId="250F8B8A" w14:textId="77777777" w:rsidR="00B243DC" w:rsidRPr="003C4CE7" w:rsidRDefault="00B243DC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3</w:t>
            </w:r>
          </w:p>
        </w:tc>
        <w:tc>
          <w:tcPr>
            <w:tcW w:w="890" w:type="pct"/>
            <w:tcBorders>
              <w:bottom w:val="single" w:sz="4" w:space="0" w:color="5B9BD5" w:themeColor="accent1"/>
            </w:tcBorders>
            <w:vAlign w:val="center"/>
          </w:tcPr>
          <w:p w14:paraId="6068E10E" w14:textId="77777777" w:rsidR="00B243DC" w:rsidRPr="003C4CE7" w:rsidRDefault="00B243DC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4</w:t>
            </w:r>
          </w:p>
        </w:tc>
      </w:tr>
      <w:tr w:rsidR="00B243DC" w:rsidRPr="004D5EA1" w14:paraId="30183868" w14:textId="77777777" w:rsidTr="003C4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  <w:tblHeader/>
        </w:trPr>
        <w:tc>
          <w:tcPr>
            <w:tcW w:w="206" w:type="pct"/>
            <w:tcBorders>
              <w:top w:val="single" w:sz="4" w:space="0" w:color="5B9BD5" w:themeColor="accent1"/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2C0A8EB4" w14:textId="77777777" w:rsidR="00B243DC" w:rsidRPr="004D5EA1" w:rsidRDefault="004D5EA1" w:rsidP="00AE77B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sz w:val="20"/>
                <w:szCs w:val="20"/>
                <w:lang w:val="bg-BG"/>
              </w:rPr>
              <w:t>1</w:t>
            </w:r>
          </w:p>
        </w:tc>
        <w:tc>
          <w:tcPr>
            <w:tcW w:w="3013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2C115FDD" w14:textId="77777777"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31977E46" w14:textId="77777777"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0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1BD406DE" w14:textId="77777777"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243DC" w:rsidRPr="004D5EA1" w14:paraId="2AEE85CE" w14:textId="77777777" w:rsidTr="003C4CE7">
        <w:tc>
          <w:tcPr>
            <w:tcW w:w="206" w:type="pct"/>
            <w:vAlign w:val="center"/>
          </w:tcPr>
          <w:p w14:paraId="2C38CBBE" w14:textId="77777777" w:rsidR="00B243DC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2</w:t>
            </w:r>
          </w:p>
        </w:tc>
        <w:tc>
          <w:tcPr>
            <w:tcW w:w="3013" w:type="pct"/>
            <w:vAlign w:val="center"/>
          </w:tcPr>
          <w:p w14:paraId="19ED0953" w14:textId="77777777"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14:paraId="358B6BB3" w14:textId="77777777" w:rsidR="00B243DC" w:rsidRPr="004D5EA1" w:rsidRDefault="00B243DC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14:paraId="40AF94DC" w14:textId="77777777" w:rsidR="00B243DC" w:rsidRPr="004D5EA1" w:rsidRDefault="00B243DC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82A3E" w:rsidRPr="004D5EA1" w14:paraId="62AF0354" w14:textId="77777777" w:rsidTr="003C4CE7">
        <w:tc>
          <w:tcPr>
            <w:tcW w:w="206" w:type="pct"/>
            <w:vAlign w:val="center"/>
          </w:tcPr>
          <w:p w14:paraId="1B8FE710" w14:textId="77777777" w:rsidR="00482A3E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3</w:t>
            </w:r>
          </w:p>
        </w:tc>
        <w:tc>
          <w:tcPr>
            <w:tcW w:w="3013" w:type="pct"/>
            <w:vAlign w:val="center"/>
          </w:tcPr>
          <w:p w14:paraId="7A9FFF44" w14:textId="77777777"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14:paraId="6710C538" w14:textId="77777777" w:rsidR="00482A3E" w:rsidRPr="004D5EA1" w:rsidRDefault="00482A3E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14:paraId="096AD661" w14:textId="77777777" w:rsidR="00482A3E" w:rsidRPr="004D5EA1" w:rsidRDefault="00482A3E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82A3E" w:rsidRPr="004D5EA1" w14:paraId="1ECA82AA" w14:textId="77777777" w:rsidTr="003C4CE7">
        <w:tc>
          <w:tcPr>
            <w:tcW w:w="206" w:type="pct"/>
            <w:vAlign w:val="center"/>
          </w:tcPr>
          <w:p w14:paraId="6F1FA147" w14:textId="77777777" w:rsidR="00482A3E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lastRenderedPageBreak/>
              <w:t>4</w:t>
            </w:r>
          </w:p>
        </w:tc>
        <w:tc>
          <w:tcPr>
            <w:tcW w:w="3013" w:type="pct"/>
            <w:vAlign w:val="center"/>
          </w:tcPr>
          <w:p w14:paraId="2B7B12FC" w14:textId="77777777"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14:paraId="2B94207E" w14:textId="77777777" w:rsidR="00482A3E" w:rsidRPr="004D5EA1" w:rsidRDefault="00482A3E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14:paraId="6CAF5E88" w14:textId="77777777" w:rsidR="00482A3E" w:rsidRPr="004D5EA1" w:rsidRDefault="00482A3E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5A0385F4" w14:textId="77777777" w:rsidR="000E627B" w:rsidRDefault="000E627B" w:rsidP="000E627B">
      <w:pPr>
        <w:spacing w:after="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14:paraId="5436C572" w14:textId="77777777" w:rsidR="00482A3E" w:rsidRDefault="00482A3E" w:rsidP="000E627B">
      <w:pPr>
        <w:spacing w:after="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14:paraId="54417E27" w14:textId="77777777" w:rsidR="008D0730" w:rsidRDefault="000E627B" w:rsidP="000E627B">
      <w:pPr>
        <w:shd w:val="clear" w:color="auto" w:fill="DEEAF6" w:themeFill="accent1" w:themeFillTint="33"/>
        <w:spacing w:after="120"/>
        <w:rPr>
          <w:rFonts w:ascii="Calibri" w:hAnsi="Calibri" w:cs="Calibri"/>
          <w:b/>
          <w:sz w:val="20"/>
          <w:szCs w:val="20"/>
          <w:u w:val="single"/>
          <w:lang w:val="bg-BG"/>
        </w:rPr>
      </w:pPr>
      <w:r>
        <w:rPr>
          <w:rFonts w:ascii="Calibri" w:hAnsi="Calibri" w:cs="Calibri"/>
          <w:b/>
          <w:sz w:val="20"/>
          <w:szCs w:val="20"/>
          <w:u w:val="single"/>
          <w:lang w:val="bg-BG"/>
        </w:rPr>
        <w:t>ПРЕДСТАВИТЕЛНИ</w:t>
      </w:r>
      <w:r w:rsidR="007A09F9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 </w:t>
      </w:r>
      <w:r w:rsidR="007A09F9"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>Разходи</w:t>
      </w:r>
    </w:p>
    <w:tbl>
      <w:tblPr>
        <w:tblStyle w:val="InvoiceTable"/>
        <w:tblW w:w="5232" w:type="pct"/>
        <w:tblInd w:w="-431" w:type="dxa"/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356"/>
        <w:gridCol w:w="6307"/>
        <w:gridCol w:w="1844"/>
        <w:gridCol w:w="1842"/>
      </w:tblGrid>
      <w:tr w:rsidR="000E627B" w:rsidRPr="006654FA" w14:paraId="287485B1" w14:textId="77777777" w:rsidTr="00023A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172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  <w:vAlign w:val="center"/>
          </w:tcPr>
          <w:p w14:paraId="6F9192E7" w14:textId="77777777" w:rsidR="000E627B" w:rsidRPr="006654FA" w:rsidRDefault="000E627B" w:rsidP="00023ABA">
            <w:pPr>
              <w:rPr>
                <w:rFonts w:ascii="Calibri" w:hAnsi="Calibri" w:cs="Calibri"/>
                <w:lang w:val="bg-BG"/>
              </w:rPr>
            </w:pPr>
            <w:r w:rsidRPr="006654FA">
              <w:rPr>
                <w:rFonts w:ascii="Calibri" w:hAnsi="Calibri" w:cs="Calibri"/>
                <w:lang w:val="bg-BG"/>
              </w:rPr>
              <w:t>№</w:t>
            </w:r>
          </w:p>
        </w:tc>
        <w:tc>
          <w:tcPr>
            <w:tcW w:w="3047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14:paraId="3EBDA7F9" w14:textId="77777777" w:rsidR="000E627B" w:rsidRPr="006654FA" w:rsidRDefault="000E627B" w:rsidP="000E627B">
            <w:pPr>
              <w:jc w:val="center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lang w:val="bg-BG"/>
              </w:rPr>
              <w:t>Вид представителни</w:t>
            </w:r>
          </w:p>
        </w:tc>
        <w:tc>
          <w:tcPr>
            <w:tcW w:w="891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0CE1BF45" w14:textId="77777777" w:rsidR="000E627B" w:rsidRPr="006654FA" w:rsidRDefault="000E627B" w:rsidP="00023ABA">
            <w:pPr>
              <w:jc w:val="center"/>
              <w:rPr>
                <w:rFonts w:ascii="Calibri" w:hAnsi="Calibri" w:cs="Calibri"/>
              </w:rPr>
            </w:pPr>
            <w:r w:rsidRPr="00B243DC">
              <w:rPr>
                <w:rFonts w:ascii="Calibri" w:hAnsi="Calibri" w:cs="Calibri"/>
                <w:lang w:val="bg-BG"/>
              </w:rPr>
              <w:t>Сума</w:t>
            </w:r>
          </w:p>
        </w:tc>
        <w:tc>
          <w:tcPr>
            <w:tcW w:w="890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14:paraId="4B737C4D" w14:textId="77777777" w:rsidR="000E627B" w:rsidRPr="006654FA" w:rsidRDefault="000E627B" w:rsidP="00023ABA">
            <w:pPr>
              <w:jc w:val="center"/>
              <w:rPr>
                <w:rFonts w:ascii="Calibri" w:hAnsi="Calibri" w:cs="Calibri"/>
              </w:rPr>
            </w:pPr>
            <w:r w:rsidRPr="00B243DC">
              <w:rPr>
                <w:rFonts w:ascii="Calibri" w:hAnsi="Calibri" w:cs="Calibri"/>
                <w:lang w:val="bg-BG"/>
              </w:rPr>
              <w:t>Обща сума</w:t>
            </w:r>
          </w:p>
        </w:tc>
      </w:tr>
      <w:tr w:rsidR="000E627B" w:rsidRPr="004D5EA1" w14:paraId="37488940" w14:textId="77777777" w:rsidTr="00023A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  <w:tblHeader/>
        </w:trPr>
        <w:tc>
          <w:tcPr>
            <w:tcW w:w="172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vAlign w:val="center"/>
          </w:tcPr>
          <w:p w14:paraId="1939AA79" w14:textId="77777777" w:rsidR="000E627B" w:rsidRPr="004D5EA1" w:rsidRDefault="000E627B" w:rsidP="00023A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</w:rPr>
            </w:pPr>
          </w:p>
        </w:tc>
        <w:tc>
          <w:tcPr>
            <w:tcW w:w="3047" w:type="pct"/>
            <w:tcBorders>
              <w:bottom w:val="single" w:sz="4" w:space="0" w:color="5B9BD5" w:themeColor="accent1"/>
            </w:tcBorders>
            <w:vAlign w:val="center"/>
          </w:tcPr>
          <w:p w14:paraId="544DAF42" w14:textId="77777777" w:rsidR="000E627B" w:rsidRPr="004D5EA1" w:rsidRDefault="000E627B" w:rsidP="00023A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2</w:t>
            </w:r>
          </w:p>
        </w:tc>
        <w:tc>
          <w:tcPr>
            <w:tcW w:w="891" w:type="pct"/>
            <w:tcBorders>
              <w:bottom w:val="single" w:sz="4" w:space="0" w:color="5B9BD5" w:themeColor="accent1"/>
            </w:tcBorders>
            <w:vAlign w:val="center"/>
          </w:tcPr>
          <w:p w14:paraId="434965DF" w14:textId="77777777" w:rsidR="000E627B" w:rsidRPr="004D5EA1" w:rsidRDefault="000E627B" w:rsidP="00023A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3</w:t>
            </w:r>
          </w:p>
        </w:tc>
        <w:tc>
          <w:tcPr>
            <w:tcW w:w="890" w:type="pct"/>
            <w:tcBorders>
              <w:bottom w:val="single" w:sz="4" w:space="0" w:color="5B9BD5" w:themeColor="accent1"/>
            </w:tcBorders>
            <w:vAlign w:val="center"/>
          </w:tcPr>
          <w:p w14:paraId="71D5EF41" w14:textId="77777777" w:rsidR="000E627B" w:rsidRPr="004D5EA1" w:rsidRDefault="000E627B" w:rsidP="00023A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4</w:t>
            </w:r>
          </w:p>
        </w:tc>
      </w:tr>
      <w:tr w:rsidR="000E627B" w:rsidRPr="004D5EA1" w14:paraId="2E6A7F55" w14:textId="77777777" w:rsidTr="00023A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  <w:tblHeader/>
        </w:trPr>
        <w:tc>
          <w:tcPr>
            <w:tcW w:w="172" w:type="pct"/>
            <w:tcBorders>
              <w:top w:val="single" w:sz="4" w:space="0" w:color="5B9BD5" w:themeColor="accent1"/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74C620CE" w14:textId="77777777" w:rsidR="000E627B" w:rsidRPr="004D5EA1" w:rsidRDefault="004D5EA1" w:rsidP="00AE77B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sz w:val="20"/>
                <w:szCs w:val="20"/>
                <w:lang w:val="bg-BG"/>
              </w:rPr>
              <w:t>1</w:t>
            </w:r>
          </w:p>
        </w:tc>
        <w:tc>
          <w:tcPr>
            <w:tcW w:w="3047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6FE586C1" w14:textId="77777777" w:rsidR="000E627B" w:rsidRPr="004D5EA1" w:rsidRDefault="000E627B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536F8722" w14:textId="77777777" w:rsidR="000E627B" w:rsidRPr="004D5EA1" w:rsidRDefault="000E627B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0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78A00847" w14:textId="77777777" w:rsidR="000E627B" w:rsidRPr="004D5EA1" w:rsidRDefault="000E627B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E627B" w:rsidRPr="004D5EA1" w14:paraId="3CE057A2" w14:textId="77777777" w:rsidTr="00023ABA">
        <w:tc>
          <w:tcPr>
            <w:tcW w:w="172" w:type="pct"/>
            <w:vAlign w:val="center"/>
          </w:tcPr>
          <w:p w14:paraId="46A3BD50" w14:textId="77777777" w:rsidR="000E627B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2</w:t>
            </w:r>
          </w:p>
        </w:tc>
        <w:tc>
          <w:tcPr>
            <w:tcW w:w="3047" w:type="pct"/>
            <w:vAlign w:val="center"/>
          </w:tcPr>
          <w:p w14:paraId="12A29350" w14:textId="77777777" w:rsidR="000E627B" w:rsidRPr="004D5EA1" w:rsidRDefault="000E627B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14:paraId="01FA1119" w14:textId="77777777" w:rsidR="000E627B" w:rsidRPr="004D5EA1" w:rsidRDefault="000E627B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14:paraId="716EA5ED" w14:textId="77777777" w:rsidR="000E627B" w:rsidRPr="004D5EA1" w:rsidRDefault="000E627B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3C4CE7" w:rsidRPr="004D5EA1" w14:paraId="4B55E09F" w14:textId="77777777" w:rsidTr="00023ABA">
        <w:tc>
          <w:tcPr>
            <w:tcW w:w="172" w:type="pct"/>
            <w:vAlign w:val="center"/>
          </w:tcPr>
          <w:p w14:paraId="058EA6DD" w14:textId="77777777" w:rsidR="003C4CE7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3</w:t>
            </w:r>
          </w:p>
        </w:tc>
        <w:tc>
          <w:tcPr>
            <w:tcW w:w="3047" w:type="pct"/>
            <w:vAlign w:val="center"/>
          </w:tcPr>
          <w:p w14:paraId="4CA42AED" w14:textId="77777777" w:rsidR="003C4CE7" w:rsidRPr="004D5EA1" w:rsidRDefault="003C4CE7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14:paraId="510F9A3E" w14:textId="77777777" w:rsidR="003C4CE7" w:rsidRPr="004D5EA1" w:rsidRDefault="003C4CE7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14:paraId="5E9D15B0" w14:textId="77777777" w:rsidR="003C4CE7" w:rsidRPr="004D5EA1" w:rsidRDefault="003C4CE7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D5EA1" w:rsidRPr="004D5EA1" w14:paraId="71EC05EF" w14:textId="77777777" w:rsidTr="00023ABA">
        <w:tc>
          <w:tcPr>
            <w:tcW w:w="172" w:type="pct"/>
            <w:vAlign w:val="center"/>
          </w:tcPr>
          <w:p w14:paraId="38970BE1" w14:textId="77777777" w:rsidR="004D5EA1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4</w:t>
            </w:r>
          </w:p>
        </w:tc>
        <w:tc>
          <w:tcPr>
            <w:tcW w:w="3047" w:type="pct"/>
            <w:vAlign w:val="center"/>
          </w:tcPr>
          <w:p w14:paraId="15AF8198" w14:textId="77777777" w:rsidR="004D5EA1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14:paraId="090B694E" w14:textId="77777777" w:rsidR="004D5EA1" w:rsidRPr="004D5EA1" w:rsidRDefault="004D5EA1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14:paraId="15D39AF2" w14:textId="77777777" w:rsidR="004D5EA1" w:rsidRPr="004D5EA1" w:rsidRDefault="004D5EA1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06ACA1BB" w14:textId="77777777" w:rsidR="000E627B" w:rsidRDefault="000E627B" w:rsidP="000E627B">
      <w:pPr>
        <w:spacing w:after="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14:paraId="27C538CF" w14:textId="77777777" w:rsidR="008D0730" w:rsidRPr="006654FA" w:rsidRDefault="008D0730" w:rsidP="000E627B">
      <w:pPr>
        <w:shd w:val="clear" w:color="auto" w:fill="DEEAF6" w:themeFill="accent1" w:themeFillTint="33"/>
        <w:spacing w:after="120"/>
        <w:rPr>
          <w:rFonts w:ascii="Calibri" w:hAnsi="Calibri" w:cs="Calibri"/>
          <w:b/>
          <w:sz w:val="20"/>
          <w:szCs w:val="20"/>
          <w:u w:val="single"/>
          <w:lang w:val="bg-BG"/>
        </w:rPr>
      </w:pP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Разходи </w:t>
      </w:r>
      <w:r w:rsidR="007A09F9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за </w:t>
      </w:r>
      <w:r w:rsidR="000E627B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ПЕЧАТНИ </w:t>
      </w:r>
      <w:r w:rsidR="004F4053">
        <w:rPr>
          <w:rFonts w:ascii="Calibri" w:hAnsi="Calibri" w:cs="Calibri"/>
          <w:b/>
          <w:sz w:val="20"/>
          <w:szCs w:val="20"/>
          <w:u w:val="single"/>
          <w:lang w:val="bg-BG"/>
        </w:rPr>
        <w:t>УСЛУГИ</w:t>
      </w:r>
    </w:p>
    <w:tbl>
      <w:tblPr>
        <w:tblStyle w:val="InvoiceTable"/>
        <w:tblW w:w="5232" w:type="pct"/>
        <w:tblInd w:w="-431" w:type="dxa"/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357"/>
        <w:gridCol w:w="2196"/>
        <w:gridCol w:w="1134"/>
        <w:gridCol w:w="1134"/>
        <w:gridCol w:w="1134"/>
        <w:gridCol w:w="1418"/>
        <w:gridCol w:w="991"/>
        <w:gridCol w:w="994"/>
        <w:gridCol w:w="991"/>
      </w:tblGrid>
      <w:tr w:rsidR="00094013" w:rsidRPr="004F4053" w14:paraId="3506EF6A" w14:textId="77777777" w:rsidTr="000940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172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  <w:vAlign w:val="center"/>
          </w:tcPr>
          <w:p w14:paraId="542127AD" w14:textId="77777777" w:rsidR="000E627B" w:rsidRPr="004F4053" w:rsidRDefault="000E627B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 w:rsidRPr="004F4053">
              <w:rPr>
                <w:rFonts w:ascii="Calibri" w:hAnsi="Calibri" w:cs="Calibri"/>
                <w:lang w:val="bg-BG"/>
              </w:rPr>
              <w:t>№</w:t>
            </w:r>
          </w:p>
        </w:tc>
        <w:tc>
          <w:tcPr>
            <w:tcW w:w="1061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14:paraId="1EF4E53B" w14:textId="05E9EBC2" w:rsidR="00F6707E" w:rsidRPr="00F6707E" w:rsidRDefault="00406032" w:rsidP="00406032">
            <w:pPr>
              <w:jc w:val="center"/>
              <w:rPr>
                <w:rFonts w:ascii="Calibri" w:hAnsi="Calibri" w:cs="Calibri"/>
                <w:lang w:val="bg-BG"/>
              </w:rPr>
            </w:pPr>
            <w:r>
              <w:rPr>
                <w:rFonts w:ascii="Calibri" w:hAnsi="Calibri" w:cs="Calibri"/>
                <w:lang w:val="bg-BG"/>
              </w:rPr>
              <w:t>Ф</w:t>
            </w:r>
            <w:r w:rsidR="00F6707E">
              <w:rPr>
                <w:rFonts w:ascii="Calibri" w:hAnsi="Calibri" w:cs="Calibri"/>
                <w:lang w:val="bg-BG"/>
              </w:rPr>
              <w:t xml:space="preserve">ормат, </w:t>
            </w:r>
            <w:r>
              <w:rPr>
                <w:rFonts w:ascii="Calibri" w:hAnsi="Calibri" w:cs="Calibri"/>
                <w:lang w:val="bg-BG"/>
              </w:rPr>
              <w:t xml:space="preserve">хартия, </w:t>
            </w:r>
            <w:r w:rsidR="00F6707E">
              <w:rPr>
                <w:rFonts w:ascii="Calibri" w:hAnsi="Calibri" w:cs="Calibri"/>
                <w:lang w:val="bg-BG"/>
              </w:rPr>
              <w:t>тираж</w:t>
            </w:r>
            <w:r w:rsidR="00DF17FF">
              <w:rPr>
                <w:rFonts w:ascii="Calibri" w:hAnsi="Calibri" w:cs="Calibri"/>
                <w:lang w:val="bg-BG"/>
              </w:rPr>
              <w:t>, особености</w:t>
            </w:r>
          </w:p>
        </w:tc>
        <w:tc>
          <w:tcPr>
            <w:tcW w:w="548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340ACD38" w14:textId="77777777" w:rsidR="000E627B" w:rsidRPr="004F4053" w:rsidRDefault="004F4053" w:rsidP="00094013">
            <w:pPr>
              <w:spacing w:before="0" w:after="0"/>
              <w:jc w:val="center"/>
              <w:rPr>
                <w:rFonts w:ascii="Calibri" w:hAnsi="Calibri" w:cs="Calibri"/>
                <w:lang w:val="bg-BG"/>
              </w:rPr>
            </w:pPr>
            <w:r w:rsidRPr="004F4053">
              <w:rPr>
                <w:rFonts w:ascii="Calibri" w:hAnsi="Calibri" w:cs="Calibri"/>
                <w:lang w:val="bg-BG"/>
              </w:rPr>
              <w:t>Брой страници</w:t>
            </w:r>
          </w:p>
        </w:tc>
        <w:tc>
          <w:tcPr>
            <w:tcW w:w="548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1D6FAD72" w14:textId="77777777" w:rsidR="000E627B" w:rsidRPr="004F4053" w:rsidRDefault="004F4053" w:rsidP="00094013">
            <w:pPr>
              <w:spacing w:before="0" w:after="0"/>
              <w:jc w:val="center"/>
              <w:rPr>
                <w:rFonts w:ascii="Calibri" w:hAnsi="Calibri" w:cs="Calibri"/>
              </w:rPr>
            </w:pPr>
            <w:r w:rsidRPr="004F4053">
              <w:rPr>
                <w:rFonts w:ascii="Calibri" w:hAnsi="Calibri" w:cs="Calibri"/>
                <w:lang w:val="bg-BG"/>
              </w:rPr>
              <w:t>Брой страници черно</w:t>
            </w:r>
            <w:r w:rsidR="007A09F9">
              <w:rPr>
                <w:rFonts w:ascii="Calibri" w:hAnsi="Calibri" w:cs="Calibri"/>
                <w:lang w:val="bg-BG"/>
              </w:rPr>
              <w:t>-</w:t>
            </w:r>
            <w:r w:rsidRPr="004F4053">
              <w:rPr>
                <w:rFonts w:ascii="Calibri" w:hAnsi="Calibri" w:cs="Calibri"/>
                <w:lang w:val="bg-BG"/>
              </w:rPr>
              <w:t>бял</w:t>
            </w:r>
            <w:r w:rsidR="007A09F9">
              <w:rPr>
                <w:rFonts w:ascii="Calibri" w:hAnsi="Calibri" w:cs="Calibri"/>
                <w:lang w:val="bg-BG"/>
              </w:rPr>
              <w:t xml:space="preserve"> печат</w:t>
            </w:r>
          </w:p>
        </w:tc>
        <w:tc>
          <w:tcPr>
            <w:tcW w:w="548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605DA88F" w14:textId="77777777" w:rsidR="000E627B" w:rsidRPr="004F4053" w:rsidRDefault="004F4053" w:rsidP="00094013">
            <w:pPr>
              <w:spacing w:before="0" w:after="0"/>
              <w:jc w:val="center"/>
              <w:rPr>
                <w:rFonts w:ascii="Calibri" w:hAnsi="Calibri" w:cs="Calibri"/>
              </w:rPr>
            </w:pPr>
            <w:r w:rsidRPr="004F4053">
              <w:rPr>
                <w:rFonts w:ascii="Calibri" w:hAnsi="Calibri" w:cs="Calibri"/>
                <w:lang w:val="bg-BG"/>
              </w:rPr>
              <w:t>Брой страници цветен</w:t>
            </w:r>
            <w:r w:rsidR="007A09F9">
              <w:rPr>
                <w:rFonts w:ascii="Calibri" w:hAnsi="Calibri" w:cs="Calibri"/>
                <w:lang w:val="bg-BG"/>
              </w:rPr>
              <w:t xml:space="preserve"> печат</w:t>
            </w:r>
            <w:r w:rsidRPr="004F4053">
              <w:rPr>
                <w:rFonts w:ascii="Calibri" w:hAnsi="Calibri" w:cs="Calibri"/>
                <w:lang w:val="bg-BG"/>
              </w:rPr>
              <w:t xml:space="preserve"> </w:t>
            </w:r>
          </w:p>
        </w:tc>
        <w:tc>
          <w:tcPr>
            <w:tcW w:w="685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04184DFE" w14:textId="7505EDAE" w:rsidR="000E627B" w:rsidRPr="004F4053" w:rsidRDefault="004F4053" w:rsidP="00094013">
            <w:pPr>
              <w:spacing w:before="0" w:after="0"/>
              <w:jc w:val="center"/>
              <w:rPr>
                <w:rFonts w:ascii="Calibri" w:hAnsi="Calibri" w:cs="Calibri"/>
                <w:lang w:val="bg-BG"/>
              </w:rPr>
            </w:pPr>
            <w:r w:rsidRPr="004F4053">
              <w:rPr>
                <w:rFonts w:ascii="Calibri" w:hAnsi="Calibri" w:cs="Calibri"/>
                <w:lang w:val="bg-BG"/>
              </w:rPr>
              <w:t>Вид кориц</w:t>
            </w:r>
            <w:r w:rsidR="00AE2DA8">
              <w:rPr>
                <w:rFonts w:ascii="Calibri" w:hAnsi="Calibri" w:cs="Calibri"/>
                <w:lang w:val="bg-BG"/>
              </w:rPr>
              <w:t>и</w:t>
            </w:r>
            <w:r w:rsidR="00210933">
              <w:rPr>
                <w:rFonts w:ascii="Calibri" w:hAnsi="Calibri" w:cs="Calibri"/>
                <w:lang w:val="bg-BG"/>
              </w:rPr>
              <w:t xml:space="preserve"> и подвързване</w:t>
            </w:r>
          </w:p>
        </w:tc>
        <w:tc>
          <w:tcPr>
            <w:tcW w:w="479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4CC435E9" w14:textId="77777777" w:rsidR="00094013" w:rsidRDefault="000E627B" w:rsidP="00094013">
            <w:pPr>
              <w:spacing w:before="0" w:after="0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F4053">
              <w:rPr>
                <w:rFonts w:ascii="Calibri" w:hAnsi="Calibri" w:cs="Calibri"/>
                <w:lang w:val="bg-BG"/>
              </w:rPr>
              <w:t xml:space="preserve">Цена </w:t>
            </w:r>
            <w:r w:rsidR="004F4053" w:rsidRPr="004F4053">
              <w:rPr>
                <w:rFonts w:ascii="Calibri" w:hAnsi="Calibri" w:cs="Calibri"/>
                <w:lang w:val="bg-BG"/>
              </w:rPr>
              <w:t>черно</w:t>
            </w:r>
            <w:r w:rsidR="00094013">
              <w:rPr>
                <w:rFonts w:ascii="Calibri" w:hAnsi="Calibri" w:cs="Calibri"/>
                <w:lang w:val="bg-BG"/>
              </w:rPr>
              <w:t>-</w:t>
            </w:r>
            <w:r w:rsidR="00AE77B3">
              <w:rPr>
                <w:rFonts w:ascii="Calibri" w:hAnsi="Calibri" w:cs="Calibri"/>
                <w:lang w:val="bg-BG"/>
              </w:rPr>
              <w:t>бял</w:t>
            </w:r>
          </w:p>
          <w:p w14:paraId="22EF671A" w14:textId="09E90DD4" w:rsidR="007A09F9" w:rsidRPr="004F4053" w:rsidRDefault="007A09F9" w:rsidP="00094013">
            <w:pPr>
              <w:spacing w:before="0" w:after="0"/>
              <w:jc w:val="center"/>
              <w:rPr>
                <w:rFonts w:ascii="Calibri" w:hAnsi="Calibri" w:cs="Calibri"/>
                <w:lang w:val="bg-BG"/>
              </w:rPr>
            </w:pPr>
            <w:r>
              <w:rPr>
                <w:rFonts w:ascii="Calibri" w:hAnsi="Calibri" w:cs="Calibri"/>
                <w:lang w:val="bg-BG"/>
              </w:rPr>
              <w:t>печат</w:t>
            </w:r>
          </w:p>
        </w:tc>
        <w:tc>
          <w:tcPr>
            <w:tcW w:w="480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14:paraId="555315AE" w14:textId="41A5D65A" w:rsidR="000E627B" w:rsidRDefault="000E627B" w:rsidP="00094013">
            <w:pPr>
              <w:spacing w:before="0" w:after="0"/>
              <w:jc w:val="center"/>
              <w:rPr>
                <w:rFonts w:ascii="Calibri" w:hAnsi="Calibri" w:cs="Calibri"/>
                <w:lang w:val="bg-BG"/>
              </w:rPr>
            </w:pPr>
            <w:r w:rsidRPr="004F4053">
              <w:rPr>
                <w:rFonts w:ascii="Calibri" w:hAnsi="Calibri" w:cs="Calibri"/>
                <w:lang w:val="bg-BG"/>
              </w:rPr>
              <w:t>Цена</w:t>
            </w:r>
            <w:r w:rsidR="00094013">
              <w:rPr>
                <w:rFonts w:ascii="Calibri" w:hAnsi="Calibri" w:cs="Calibri"/>
                <w:lang w:val="bg-BG"/>
              </w:rPr>
              <w:t xml:space="preserve"> </w:t>
            </w:r>
            <w:r w:rsidRPr="004F4053">
              <w:rPr>
                <w:rFonts w:ascii="Calibri" w:hAnsi="Calibri" w:cs="Calibri"/>
                <w:lang w:val="bg-BG"/>
              </w:rPr>
              <w:t>цвет</w:t>
            </w:r>
            <w:r w:rsidR="004F4053" w:rsidRPr="004F4053">
              <w:rPr>
                <w:rFonts w:ascii="Calibri" w:hAnsi="Calibri" w:cs="Calibri"/>
                <w:lang w:val="bg-BG"/>
              </w:rPr>
              <w:t>е</w:t>
            </w:r>
            <w:r w:rsidRPr="004F4053">
              <w:rPr>
                <w:rFonts w:ascii="Calibri" w:hAnsi="Calibri" w:cs="Calibri"/>
                <w:lang w:val="bg-BG"/>
              </w:rPr>
              <w:t>н</w:t>
            </w:r>
          </w:p>
          <w:p w14:paraId="6F7387C1" w14:textId="77777777" w:rsidR="007A09F9" w:rsidRPr="004F4053" w:rsidRDefault="007A09F9" w:rsidP="00094013">
            <w:pPr>
              <w:spacing w:before="0" w:after="0"/>
              <w:jc w:val="center"/>
              <w:rPr>
                <w:rFonts w:ascii="Calibri" w:hAnsi="Calibri" w:cs="Calibri"/>
                <w:lang w:val="bg-BG"/>
              </w:rPr>
            </w:pPr>
            <w:r>
              <w:rPr>
                <w:rFonts w:ascii="Calibri" w:hAnsi="Calibri" w:cs="Calibri"/>
                <w:lang w:val="bg-BG"/>
              </w:rPr>
              <w:t>печат</w:t>
            </w:r>
          </w:p>
        </w:tc>
        <w:tc>
          <w:tcPr>
            <w:tcW w:w="479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14:paraId="3E2BE542" w14:textId="77777777" w:rsidR="000E627B" w:rsidRPr="004F4053" w:rsidRDefault="000E627B" w:rsidP="00094013">
            <w:pPr>
              <w:spacing w:before="0" w:after="0"/>
              <w:jc w:val="center"/>
              <w:rPr>
                <w:rFonts w:ascii="Calibri" w:hAnsi="Calibri" w:cs="Calibri"/>
              </w:rPr>
            </w:pPr>
            <w:r w:rsidRPr="004F4053">
              <w:rPr>
                <w:rFonts w:ascii="Calibri" w:hAnsi="Calibri" w:cs="Calibri"/>
                <w:lang w:val="bg-BG"/>
              </w:rPr>
              <w:t>Обща сума</w:t>
            </w:r>
          </w:p>
        </w:tc>
      </w:tr>
      <w:tr w:rsidR="00094013" w:rsidRPr="004D5EA1" w14:paraId="1DDE699C" w14:textId="77777777" w:rsidTr="000940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  <w:tblHeader/>
        </w:trPr>
        <w:tc>
          <w:tcPr>
            <w:tcW w:w="172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vAlign w:val="center"/>
          </w:tcPr>
          <w:p w14:paraId="661B9890" w14:textId="77777777"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</w:rPr>
            </w:pPr>
          </w:p>
        </w:tc>
        <w:tc>
          <w:tcPr>
            <w:tcW w:w="1061" w:type="pct"/>
            <w:tcBorders>
              <w:bottom w:val="single" w:sz="4" w:space="0" w:color="5B9BD5" w:themeColor="accent1"/>
            </w:tcBorders>
            <w:vAlign w:val="center"/>
          </w:tcPr>
          <w:p w14:paraId="4BB8AB19" w14:textId="77777777"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2</w:t>
            </w:r>
          </w:p>
        </w:tc>
        <w:tc>
          <w:tcPr>
            <w:tcW w:w="548" w:type="pct"/>
            <w:tcBorders>
              <w:bottom w:val="single" w:sz="4" w:space="0" w:color="5B9BD5" w:themeColor="accent1"/>
            </w:tcBorders>
            <w:vAlign w:val="center"/>
          </w:tcPr>
          <w:p w14:paraId="0688AF4F" w14:textId="77777777"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3</w:t>
            </w:r>
          </w:p>
        </w:tc>
        <w:tc>
          <w:tcPr>
            <w:tcW w:w="548" w:type="pct"/>
            <w:tcBorders>
              <w:bottom w:val="single" w:sz="4" w:space="0" w:color="5B9BD5" w:themeColor="accent1"/>
            </w:tcBorders>
            <w:vAlign w:val="center"/>
          </w:tcPr>
          <w:p w14:paraId="44BA1947" w14:textId="77777777"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4</w:t>
            </w:r>
          </w:p>
        </w:tc>
        <w:tc>
          <w:tcPr>
            <w:tcW w:w="548" w:type="pct"/>
            <w:tcBorders>
              <w:bottom w:val="single" w:sz="4" w:space="0" w:color="5B9BD5" w:themeColor="accent1"/>
            </w:tcBorders>
            <w:vAlign w:val="center"/>
          </w:tcPr>
          <w:p w14:paraId="32689FBF" w14:textId="77777777"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5</w:t>
            </w:r>
          </w:p>
        </w:tc>
        <w:tc>
          <w:tcPr>
            <w:tcW w:w="685" w:type="pct"/>
            <w:tcBorders>
              <w:bottom w:val="single" w:sz="4" w:space="0" w:color="5B9BD5" w:themeColor="accent1"/>
            </w:tcBorders>
            <w:vAlign w:val="center"/>
          </w:tcPr>
          <w:p w14:paraId="72C52BE3" w14:textId="77777777"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6</w:t>
            </w:r>
          </w:p>
        </w:tc>
        <w:tc>
          <w:tcPr>
            <w:tcW w:w="479" w:type="pct"/>
            <w:tcBorders>
              <w:bottom w:val="single" w:sz="4" w:space="0" w:color="5B9BD5" w:themeColor="accent1"/>
            </w:tcBorders>
            <w:vAlign w:val="center"/>
          </w:tcPr>
          <w:p w14:paraId="1131AAF0" w14:textId="77777777"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7</w:t>
            </w:r>
          </w:p>
        </w:tc>
        <w:tc>
          <w:tcPr>
            <w:tcW w:w="480" w:type="pct"/>
            <w:tcBorders>
              <w:bottom w:val="single" w:sz="4" w:space="0" w:color="5B9BD5" w:themeColor="accent1"/>
            </w:tcBorders>
            <w:vAlign w:val="center"/>
          </w:tcPr>
          <w:p w14:paraId="39777C40" w14:textId="77777777"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8</w:t>
            </w:r>
          </w:p>
        </w:tc>
        <w:tc>
          <w:tcPr>
            <w:tcW w:w="479" w:type="pct"/>
            <w:tcBorders>
              <w:bottom w:val="single" w:sz="4" w:space="0" w:color="5B9BD5" w:themeColor="accent1"/>
            </w:tcBorders>
            <w:vAlign w:val="center"/>
          </w:tcPr>
          <w:p w14:paraId="37E66C88" w14:textId="77777777"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9</w:t>
            </w:r>
          </w:p>
        </w:tc>
      </w:tr>
      <w:tr w:rsidR="00094013" w:rsidRPr="004D5EA1" w14:paraId="0E7BDEC8" w14:textId="77777777" w:rsidTr="000940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  <w:tblHeader/>
        </w:trPr>
        <w:tc>
          <w:tcPr>
            <w:tcW w:w="172" w:type="pct"/>
            <w:tcBorders>
              <w:top w:val="single" w:sz="4" w:space="0" w:color="5B9BD5" w:themeColor="accent1"/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78865518" w14:textId="77777777" w:rsidR="000E627B" w:rsidRPr="004D5EA1" w:rsidRDefault="004D5EA1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sz w:val="20"/>
                <w:szCs w:val="20"/>
                <w:lang w:val="bg-BG"/>
              </w:rPr>
              <w:t>1</w:t>
            </w:r>
          </w:p>
        </w:tc>
        <w:tc>
          <w:tcPr>
            <w:tcW w:w="1061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547B683D" w14:textId="77777777"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1D5AC301" w14:textId="77777777"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3DF7C4D8" w14:textId="77777777"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6547773F" w14:textId="77777777"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01B6917E" w14:textId="77777777"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53F84DF0" w14:textId="77777777"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77D2CEBF" w14:textId="77777777"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6D526F11" w14:textId="77777777"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94013" w:rsidRPr="004D5EA1" w14:paraId="4BECA187" w14:textId="77777777" w:rsidTr="00094013">
        <w:tc>
          <w:tcPr>
            <w:tcW w:w="172" w:type="pct"/>
            <w:vAlign w:val="center"/>
          </w:tcPr>
          <w:p w14:paraId="411E5F05" w14:textId="77777777" w:rsidR="000E627B" w:rsidRPr="004D5EA1" w:rsidRDefault="004D5EA1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2</w:t>
            </w:r>
          </w:p>
        </w:tc>
        <w:tc>
          <w:tcPr>
            <w:tcW w:w="1061" w:type="pct"/>
            <w:vAlign w:val="center"/>
          </w:tcPr>
          <w:p w14:paraId="45301DC8" w14:textId="77777777"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61F348C3" w14:textId="77777777"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4D3B4924" w14:textId="77777777"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7671BDEB" w14:textId="77777777"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685" w:type="pct"/>
            <w:vAlign w:val="center"/>
          </w:tcPr>
          <w:p w14:paraId="048FEA65" w14:textId="77777777"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14:paraId="201FC849" w14:textId="77777777"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80" w:type="pct"/>
            <w:vAlign w:val="center"/>
          </w:tcPr>
          <w:p w14:paraId="7E5356B5" w14:textId="77777777"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14:paraId="5E3254D0" w14:textId="77777777"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094013" w:rsidRPr="004D5EA1" w14:paraId="0F1EAF44" w14:textId="77777777" w:rsidTr="00094013">
        <w:tc>
          <w:tcPr>
            <w:tcW w:w="172" w:type="pct"/>
            <w:vAlign w:val="center"/>
          </w:tcPr>
          <w:p w14:paraId="4FFD9C72" w14:textId="77777777" w:rsidR="003C4CE7" w:rsidRPr="004D5EA1" w:rsidRDefault="004D5EA1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3</w:t>
            </w:r>
          </w:p>
        </w:tc>
        <w:tc>
          <w:tcPr>
            <w:tcW w:w="1061" w:type="pct"/>
            <w:vAlign w:val="center"/>
          </w:tcPr>
          <w:p w14:paraId="4F67AA8A" w14:textId="77777777"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570643E7" w14:textId="77777777"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2667D19B" w14:textId="77777777"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77E0F53B" w14:textId="77777777"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685" w:type="pct"/>
            <w:vAlign w:val="center"/>
          </w:tcPr>
          <w:p w14:paraId="0C2CD50B" w14:textId="77777777"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14:paraId="2EF5BD2C" w14:textId="77777777"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80" w:type="pct"/>
            <w:vAlign w:val="center"/>
          </w:tcPr>
          <w:p w14:paraId="246700FA" w14:textId="77777777"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14:paraId="1E9D2EF2" w14:textId="77777777"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094013" w:rsidRPr="004D5EA1" w14:paraId="6D46C628" w14:textId="77777777" w:rsidTr="00094013">
        <w:tc>
          <w:tcPr>
            <w:tcW w:w="172" w:type="pct"/>
            <w:vAlign w:val="center"/>
          </w:tcPr>
          <w:p w14:paraId="273683C5" w14:textId="77777777" w:rsidR="003C4CE7" w:rsidRPr="004D5EA1" w:rsidRDefault="004D5EA1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4</w:t>
            </w:r>
          </w:p>
        </w:tc>
        <w:tc>
          <w:tcPr>
            <w:tcW w:w="1061" w:type="pct"/>
            <w:vAlign w:val="center"/>
          </w:tcPr>
          <w:p w14:paraId="7169DBA7" w14:textId="77777777"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051C93A0" w14:textId="77777777"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345821A4" w14:textId="77777777"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340F531E" w14:textId="77777777"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685" w:type="pct"/>
            <w:vAlign w:val="center"/>
          </w:tcPr>
          <w:p w14:paraId="4AF464C3" w14:textId="77777777"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14:paraId="1CCA75E4" w14:textId="77777777"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80" w:type="pct"/>
            <w:vAlign w:val="center"/>
          </w:tcPr>
          <w:p w14:paraId="1E1978A2" w14:textId="77777777"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14:paraId="5235994B" w14:textId="77777777"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4F2CECA8" w14:textId="77777777" w:rsidR="00127582" w:rsidRDefault="00127582" w:rsidP="00943DF9">
      <w:pPr>
        <w:pStyle w:val="Heading3"/>
      </w:pPr>
    </w:p>
    <w:p w14:paraId="097FDA40" w14:textId="77777777" w:rsidR="00AE77B3" w:rsidRPr="003C4CE7" w:rsidRDefault="00482A3E" w:rsidP="00AE77B3">
      <w:pPr>
        <w:rPr>
          <w:rFonts w:ascii="Calibri" w:hAnsi="Calibri" w:cs="Calibri"/>
          <w:i/>
          <w:sz w:val="20"/>
          <w:szCs w:val="20"/>
          <w:lang w:val="bg-BG"/>
        </w:rPr>
      </w:pPr>
      <w:r w:rsidRPr="003C4CE7">
        <w:rPr>
          <w:rFonts w:ascii="Calibri" w:hAnsi="Calibri" w:cs="Calibri"/>
          <w:b/>
          <w:i/>
          <w:sz w:val="20"/>
          <w:szCs w:val="20"/>
          <w:lang w:val="bg-BG"/>
        </w:rPr>
        <w:t>Забележка:</w:t>
      </w:r>
      <w:r w:rsidR="003C4CE7" w:rsidRPr="003C4CE7">
        <w:rPr>
          <w:rFonts w:ascii="Calibri" w:hAnsi="Calibri" w:cs="Calibri"/>
          <w:i/>
          <w:sz w:val="20"/>
          <w:szCs w:val="20"/>
          <w:lang w:val="bg-BG"/>
        </w:rPr>
        <w:t xml:space="preserve"> Моля, попълвайте само тези разходи, които </w:t>
      </w:r>
      <w:r w:rsidR="007A09F9">
        <w:rPr>
          <w:rFonts w:ascii="Calibri" w:hAnsi="Calibri" w:cs="Calibri"/>
          <w:i/>
          <w:sz w:val="20"/>
          <w:szCs w:val="20"/>
          <w:lang w:val="bg-BG"/>
        </w:rPr>
        <w:t>са изпълними за вашия проект</w:t>
      </w:r>
      <w:r w:rsidR="003C4CE7" w:rsidRPr="003C4CE7">
        <w:rPr>
          <w:rFonts w:ascii="Calibri" w:hAnsi="Calibri" w:cs="Calibri"/>
          <w:i/>
          <w:sz w:val="20"/>
          <w:szCs w:val="20"/>
          <w:lang w:val="bg-BG"/>
        </w:rPr>
        <w:t>.</w:t>
      </w:r>
    </w:p>
    <w:p w14:paraId="08E48E56" w14:textId="77777777" w:rsidR="00AE77B3" w:rsidRPr="00482A3E" w:rsidRDefault="00AE77B3" w:rsidP="00AE77B3">
      <w:pPr>
        <w:rPr>
          <w:rFonts w:ascii="Calibri" w:hAnsi="Calibri" w:cs="Calibri"/>
        </w:rPr>
      </w:pPr>
    </w:p>
    <w:p w14:paraId="43353EDA" w14:textId="77777777" w:rsidR="00AE77B3" w:rsidRPr="00482A3E" w:rsidRDefault="00AE77B3" w:rsidP="00AE77B3">
      <w:pPr>
        <w:rPr>
          <w:rFonts w:ascii="Calibri" w:hAnsi="Calibri" w:cs="Calibri"/>
        </w:rPr>
      </w:pPr>
    </w:p>
    <w:p w14:paraId="6CB90137" w14:textId="77777777" w:rsidR="00AE77B3" w:rsidRDefault="00AE77B3" w:rsidP="00AE77B3">
      <w:pPr>
        <w:rPr>
          <w:rFonts w:ascii="Calibri" w:hAnsi="Calibri" w:cs="Calibri"/>
        </w:rPr>
      </w:pPr>
    </w:p>
    <w:p w14:paraId="10709AE3" w14:textId="77777777" w:rsidR="003C4CE7" w:rsidRPr="00482A3E" w:rsidRDefault="003C4CE7" w:rsidP="00AE77B3">
      <w:pPr>
        <w:rPr>
          <w:rFonts w:ascii="Calibri" w:hAnsi="Calibri" w:cs="Calibri"/>
        </w:rPr>
      </w:pPr>
    </w:p>
    <w:tbl>
      <w:tblPr>
        <w:tblStyle w:val="InvoiceTable"/>
        <w:tblW w:w="3798" w:type="pct"/>
        <w:tblInd w:w="24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3265"/>
        <w:gridCol w:w="4255"/>
      </w:tblGrid>
      <w:tr w:rsidR="00AE77B3" w:rsidRPr="00482A3E" w14:paraId="1E6F249A" w14:textId="77777777" w:rsidTr="003C4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2171" w:type="pct"/>
            <w:tcBorders>
              <w:right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4AF2AC57" w14:textId="77777777" w:rsidR="00AE77B3" w:rsidRPr="00482A3E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</w:pPr>
            <w:r w:rsidRPr="00482A3E"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  <w:t>Ръководител на проект:</w:t>
            </w:r>
          </w:p>
        </w:tc>
        <w:tc>
          <w:tcPr>
            <w:tcW w:w="2829" w:type="pct"/>
            <w:tcBorders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5ACA5015" w14:textId="77777777" w:rsidR="00AE77B3" w:rsidRPr="00482A3E" w:rsidRDefault="00AE77B3" w:rsidP="00AE77B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4A6331" w:rsidRPr="00482A3E" w14:paraId="3466A220" w14:textId="77777777" w:rsidTr="003C4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2171" w:type="pct"/>
            <w:tcBorders>
              <w:right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28DBDBCC" w14:textId="77777777" w:rsidR="004A6331" w:rsidRPr="00482A3E" w:rsidRDefault="004A6331" w:rsidP="00AE77B3">
            <w:pPr>
              <w:spacing w:before="100" w:beforeAutospacing="1" w:after="100" w:afterAutospacing="1"/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</w:pPr>
          </w:p>
        </w:tc>
        <w:tc>
          <w:tcPr>
            <w:tcW w:w="2829" w:type="pct"/>
            <w:tcBorders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158BEF43" w14:textId="77777777" w:rsidR="004A6331" w:rsidRPr="00482A3E" w:rsidRDefault="004A6331" w:rsidP="00AE77B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sz w:val="24"/>
                <w:szCs w:val="24"/>
                <w:lang w:val="bg-BG"/>
              </w:rPr>
            </w:pPr>
          </w:p>
        </w:tc>
      </w:tr>
      <w:tr w:rsidR="004A6331" w:rsidRPr="00482A3E" w14:paraId="1F70B686" w14:textId="77777777" w:rsidTr="003C4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2171" w:type="pct"/>
            <w:tcBorders>
              <w:right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606675B9" w14:textId="77777777" w:rsidR="004A6331" w:rsidRPr="00482A3E" w:rsidRDefault="004A6331" w:rsidP="004A6331">
            <w:pPr>
              <w:spacing w:before="100" w:beforeAutospacing="1" w:after="100" w:afterAutospacing="1"/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</w:pPr>
            <w:r w:rsidRPr="00482A3E"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  <w:t>НХА, София</w:t>
            </w:r>
          </w:p>
        </w:tc>
        <w:tc>
          <w:tcPr>
            <w:tcW w:w="2829" w:type="pct"/>
            <w:tcBorders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55BF1AB7" w14:textId="77777777" w:rsidR="004A6331" w:rsidRPr="00482A3E" w:rsidRDefault="004A6331" w:rsidP="004A6331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sz w:val="24"/>
                <w:szCs w:val="24"/>
                <w:lang w:val="bg-BG"/>
              </w:rPr>
            </w:pPr>
          </w:p>
        </w:tc>
      </w:tr>
      <w:tr w:rsidR="004A6331" w:rsidRPr="00482A3E" w14:paraId="77CF6055" w14:textId="77777777" w:rsidTr="003C4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2171" w:type="pct"/>
            <w:tcBorders>
              <w:right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4216F691" w14:textId="77777777" w:rsidR="004A6331" w:rsidRPr="00482A3E" w:rsidRDefault="004A6331" w:rsidP="004A6331">
            <w:pPr>
              <w:spacing w:before="100" w:beforeAutospacing="1" w:after="100" w:afterAutospacing="1"/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</w:pPr>
            <w:r w:rsidRPr="00482A3E"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  <w:t>Дата:</w:t>
            </w:r>
          </w:p>
        </w:tc>
        <w:tc>
          <w:tcPr>
            <w:tcW w:w="2829" w:type="pct"/>
            <w:tcBorders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05FDE1E2" w14:textId="77777777" w:rsidR="004A6331" w:rsidRPr="00482A3E" w:rsidRDefault="004A6331" w:rsidP="004A6331">
            <w:pPr>
              <w:spacing w:before="100" w:beforeAutospacing="1" w:after="100" w:afterAutospacing="1"/>
              <w:rPr>
                <w:rFonts w:ascii="Calibri" w:hAnsi="Calibri" w:cs="Calibri"/>
                <w:b w:val="0"/>
                <w:sz w:val="24"/>
                <w:szCs w:val="24"/>
                <w:lang w:val="bg-BG"/>
              </w:rPr>
            </w:pPr>
          </w:p>
        </w:tc>
      </w:tr>
    </w:tbl>
    <w:p w14:paraId="69AF96C9" w14:textId="77777777" w:rsidR="00AE77B3" w:rsidRPr="00AE77B3" w:rsidRDefault="00AE77B3" w:rsidP="00AE77B3"/>
    <w:sectPr w:rsidR="00AE77B3" w:rsidRPr="00AE77B3" w:rsidSect="00482A3E">
      <w:footerReference w:type="default" r:id="rId8"/>
      <w:headerReference w:type="first" r:id="rId9"/>
      <w:pgSz w:w="12240" w:h="15840" w:code="1"/>
      <w:pgMar w:top="993" w:right="900" w:bottom="1276" w:left="1440" w:header="720" w:footer="19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9CD6C" w14:textId="77777777" w:rsidR="00B20A6A" w:rsidRDefault="00B20A6A">
      <w:pPr>
        <w:spacing w:after="0"/>
      </w:pPr>
      <w:r>
        <w:separator/>
      </w:r>
    </w:p>
  </w:endnote>
  <w:endnote w:type="continuationSeparator" w:id="0">
    <w:p w14:paraId="4151548A" w14:textId="77777777" w:rsidR="00B20A6A" w:rsidRDefault="00B20A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9892B" w14:textId="77777777" w:rsidR="00127582" w:rsidRDefault="004724BA">
    <w:pPr>
      <w:pStyle w:val="Footer"/>
    </w:pPr>
    <w:r>
      <w:rPr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495AED" wp14:editId="2431D951">
              <wp:simplePos x="0" y="0"/>
              <wp:positionH relativeFrom="leftMargin">
                <wp:align>right</wp:align>
              </wp:positionH>
              <mc:AlternateContent>
                <mc:Choice Requires="wp14">
                  <wp:positionV relativeFrom="bottomMargin">
                    <wp14:pctPosVOffset>15000</wp14:pctPosVOffset>
                  </wp:positionV>
                </mc:Choice>
                <mc:Fallback>
                  <wp:positionV relativeFrom="page">
                    <wp:posOffset>9369425</wp:posOffset>
                  </wp:positionV>
                </mc:Fallback>
              </mc:AlternateContent>
              <wp:extent cx="338328" cy="310896"/>
              <wp:effectExtent l="0" t="0" r="5080" b="11430"/>
              <wp:wrapNone/>
              <wp:docPr id="22" name="Text 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328" cy="310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6ABA24" w14:textId="77777777" w:rsidR="00127582" w:rsidRDefault="004724BA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F6707E"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86977D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6" type="#_x0000_t202" style="position:absolute;left:0;text-align:left;margin-left:-24.55pt;margin-top:0;width:26.65pt;height:24.5pt;z-index:251659264;visibility:visible;mso-wrap-style:square;mso-width-percent:0;mso-height-percent:0;mso-top-percent:150;mso-wrap-distance-left:9pt;mso-wrap-distance-top:0;mso-wrap-distance-right:9pt;mso-wrap-distance-bottom:0;mso-position-horizontal:right;mso-position-horizontal-relative:left-margin-area;mso-position-vertical-relative:bottom-margin-area;mso-width-percent:0;mso-height-percent:0;mso-top-percent:15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" filled="f" stroked="f" strokeweight=".5pt">
              <v:textbox style="mso-fit-shape-to-text:t" inset="0,0,0,0">
                <w:txbxContent>
                  <w:p w:rsidR="00127582" w:rsidRDefault="004724B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F6707E"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D4AE9" w14:textId="77777777" w:rsidR="00B20A6A" w:rsidRDefault="00B20A6A">
      <w:pPr>
        <w:spacing w:after="0"/>
      </w:pPr>
      <w:r>
        <w:separator/>
      </w:r>
    </w:p>
  </w:footnote>
  <w:footnote w:type="continuationSeparator" w:id="0">
    <w:p w14:paraId="2353BE08" w14:textId="77777777" w:rsidR="00B20A6A" w:rsidRDefault="00B20A6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82305" w14:textId="77777777" w:rsidR="00B86FB6" w:rsidRPr="00B86FB6" w:rsidRDefault="00B86FB6" w:rsidP="00B86FB6">
    <w:pPr>
      <w:pStyle w:val="Header"/>
      <w:jc w:val="center"/>
      <w:rPr>
        <w:lang w:val="bg-BG"/>
      </w:rPr>
    </w:pPr>
    <w:r>
      <w:rPr>
        <w:lang w:val="bg-BG"/>
      </w:rPr>
      <w:t>ПРИЛОЖЕНИЕ №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8D8F4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57E5D71"/>
    <w:multiLevelType w:val="hybridMultilevel"/>
    <w:tmpl w:val="BFBE56B6"/>
    <w:lvl w:ilvl="0" w:tplc="DF622CE6">
      <w:start w:val="1"/>
      <w:numFmt w:val="bullet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5B9BD5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7883271">
    <w:abstractNumId w:val="0"/>
  </w:num>
  <w:num w:numId="2" w16cid:durableId="212472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D0F"/>
    <w:rsid w:val="00037881"/>
    <w:rsid w:val="00076C40"/>
    <w:rsid w:val="00094013"/>
    <w:rsid w:val="000942CD"/>
    <w:rsid w:val="000E627B"/>
    <w:rsid w:val="00127582"/>
    <w:rsid w:val="00210933"/>
    <w:rsid w:val="00255D0F"/>
    <w:rsid w:val="003C4CE7"/>
    <w:rsid w:val="003F2B00"/>
    <w:rsid w:val="00406032"/>
    <w:rsid w:val="004724BA"/>
    <w:rsid w:val="00482A3E"/>
    <w:rsid w:val="004A6331"/>
    <w:rsid w:val="004D5EA1"/>
    <w:rsid w:val="004F4053"/>
    <w:rsid w:val="0062174B"/>
    <w:rsid w:val="00632CA2"/>
    <w:rsid w:val="006654FA"/>
    <w:rsid w:val="00675D24"/>
    <w:rsid w:val="007A09F9"/>
    <w:rsid w:val="00890960"/>
    <w:rsid w:val="008D0730"/>
    <w:rsid w:val="00943DF9"/>
    <w:rsid w:val="009B7D88"/>
    <w:rsid w:val="00A30B23"/>
    <w:rsid w:val="00AE2DA8"/>
    <w:rsid w:val="00AE77B3"/>
    <w:rsid w:val="00B00192"/>
    <w:rsid w:val="00B20A6A"/>
    <w:rsid w:val="00B243DC"/>
    <w:rsid w:val="00B86FB6"/>
    <w:rsid w:val="00C409B4"/>
    <w:rsid w:val="00CE2C02"/>
    <w:rsid w:val="00D96A28"/>
    <w:rsid w:val="00D9797D"/>
    <w:rsid w:val="00DF17FF"/>
    <w:rsid w:val="00E9340E"/>
    <w:rsid w:val="00ED1814"/>
    <w:rsid w:val="00EE30F0"/>
    <w:rsid w:val="00F11503"/>
    <w:rsid w:val="00F570EC"/>
    <w:rsid w:val="00F6707E"/>
    <w:rsid w:val="00F6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546F66"/>
  <w15:chartTrackingRefBased/>
  <w15:docId w15:val="{E5C88831-4CD6-48D3-B086-341AD2087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404040" w:themeColor="text1" w:themeTint="BF"/>
        <w:kern w:val="2"/>
        <w:sz w:val="18"/>
        <w:szCs w:val="18"/>
        <w:lang w:val="en-US" w:eastAsia="ja-JP" w:bidi="ar-SA"/>
        <w14:ligatures w14:val="standard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600" w:after="240"/>
      <w:outlineLvl w:val="0"/>
    </w:pPr>
    <w:rPr>
      <w:b/>
      <w:bCs/>
      <w:caps/>
      <w:color w:val="1F4E79" w:themeColor="accent1" w:themeShade="80"/>
      <w:kern w:val="0"/>
      <w:sz w:val="28"/>
      <w:szCs w:val="28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/>
      <w:outlineLvl w:val="1"/>
    </w:pPr>
    <w:rPr>
      <w:b/>
      <w:bCs/>
      <w:color w:val="5B9BD5" w:themeColor="accent1"/>
      <w:kern w:val="0"/>
      <w:sz w:val="24"/>
      <w:szCs w:val="24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3"/>
    <w:qFormat/>
    <w:pPr>
      <w:numPr>
        <w:ilvl w:val="1"/>
      </w:numPr>
      <w:pBdr>
        <w:left w:val="double" w:sz="18" w:space="4" w:color="1F4E79" w:themeColor="accent1" w:themeShade="80"/>
      </w:pBdr>
      <w:spacing w:before="80" w:after="0" w:line="280" w:lineRule="exact"/>
    </w:pPr>
    <w:rPr>
      <w:b/>
      <w:bCs/>
      <w:color w:val="5B9BD5" w:themeColor="accent1"/>
      <w:kern w:val="0"/>
      <w:sz w:val="24"/>
      <w:szCs w:val="24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3"/>
    <w:rPr>
      <w:b/>
      <w:bCs/>
      <w:color w:val="5B9BD5" w:themeColor="accent1"/>
      <w:kern w:val="0"/>
      <w:sz w:val="24"/>
      <w:szCs w:val="24"/>
      <w14:ligatures w14:val="none"/>
    </w:rPr>
  </w:style>
  <w:style w:type="paragraph" w:styleId="Title">
    <w:name w:val="Title"/>
    <w:basedOn w:val="Normal"/>
    <w:next w:val="Normal"/>
    <w:link w:val="TitleChar"/>
    <w:uiPriority w:val="2"/>
    <w:qFormat/>
    <w:pPr>
      <w:pBdr>
        <w:left w:val="double" w:sz="18" w:space="4" w:color="1F4E79" w:themeColor="accent1" w:themeShade="80"/>
      </w:pBdr>
      <w:spacing w:after="0" w:line="420" w:lineRule="exact"/>
    </w:pPr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  <w:szCs w:val="38"/>
      <w14:ligatures w14:val="none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  <w:szCs w:val="38"/>
      <w14:ligatures w14:val="none"/>
    </w:rPr>
  </w:style>
  <w:style w:type="table" w:customStyle="1" w:styleId="InvoiceTable">
    <w:name w:val="Invoice Table"/>
    <w:basedOn w:val="TableNormal"/>
    <w:uiPriority w:val="99"/>
    <w:pPr>
      <w:spacing w:before="120" w:after="120"/>
    </w:pPr>
    <w:rPr>
      <w:kern w:val="0"/>
      <w14:ligatures w14:val="none"/>
    </w:rPr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DEEAF6" w:themeFill="accent1" w:themeFillTint="33"/>
        <w:vAlign w:val="bottom"/>
      </w:tcPr>
    </w:tblStylePr>
    <w:tblStylePr w:type="lastRow">
      <w:pPr>
        <w:wordWrap/>
        <w:jc w:val="right"/>
      </w:pPr>
      <w:rPr>
        <w:b/>
        <w:color w:val="FFFFFF" w:themeColor="background1"/>
      </w:rPr>
      <w:tblPr/>
      <w:tcPr>
        <w:shd w:val="clear" w:color="auto" w:fill="5B9BD5" w:themeFill="accent1"/>
      </w:tcPr>
    </w:tblStyle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InvoiceHeading">
    <w:name w:val="Invoice Heading"/>
    <w:basedOn w:val="Normal"/>
    <w:next w:val="Normal"/>
    <w:uiPriority w:val="2"/>
    <w:qFormat/>
    <w:pPr>
      <w:spacing w:before="600" w:after="240"/>
    </w:pPr>
    <w:rPr>
      <w:b/>
      <w:bCs/>
      <w:caps/>
      <w:color w:val="1F4E79" w:themeColor="accent1" w:themeShade="8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Pr>
      <w:b/>
      <w:bCs/>
      <w:caps/>
      <w:color w:val="1F4E79" w:themeColor="accent1" w:themeShade="80"/>
      <w:kern w:val="0"/>
      <w:sz w:val="28"/>
      <w:szCs w:val="2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Pr>
      <w:b/>
      <w:bCs/>
      <w:color w:val="5B9BD5" w:themeColor="accent1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Normal"/>
    <w:uiPriority w:val="2"/>
    <w:qFormat/>
    <w:pPr>
      <w:spacing w:after="120"/>
    </w:pPr>
    <w:rPr>
      <w:b/>
      <w:bCs/>
    </w:rPr>
  </w:style>
  <w:style w:type="paragraph" w:customStyle="1" w:styleId="FormText">
    <w:name w:val="Form Text"/>
    <w:basedOn w:val="Normal"/>
    <w:uiPriority w:val="2"/>
    <w:qFormat/>
    <w:pPr>
      <w:spacing w:after="120"/>
      <w:contextualSpacing/>
    </w:pPr>
  </w:style>
  <w:style w:type="paragraph" w:styleId="Footer">
    <w:name w:val="footer"/>
    <w:basedOn w:val="Normal"/>
    <w:link w:val="FooterChar"/>
    <w:uiPriority w:val="99"/>
    <w:unhideWhenUsed/>
    <w:pPr>
      <w:spacing w:before="200" w:after="0"/>
      <w:contextualSpacing/>
      <w:jc w:val="right"/>
    </w:pPr>
    <w:rPr>
      <w:rFonts w:asciiTheme="majorHAnsi" w:eastAsiaTheme="majorEastAsia" w:hAnsiTheme="majorHAnsi" w:cstheme="majorBidi"/>
      <w:noProof/>
      <w:color w:val="1F4E79" w:themeColor="accent1" w:themeShade="80"/>
      <w:kern w:val="0"/>
      <w:sz w:val="20"/>
      <w:szCs w:val="2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Pr>
      <w:rFonts w:asciiTheme="majorHAnsi" w:eastAsiaTheme="majorEastAsia" w:hAnsiTheme="majorHAnsi" w:cstheme="majorBidi"/>
      <w:noProof/>
      <w:color w:val="1F4E79" w:themeColor="accent1" w:themeShade="80"/>
      <w:kern w:val="0"/>
      <w:sz w:val="20"/>
      <w:szCs w:val="20"/>
      <w14:ligatures w14:val="none"/>
    </w:rPr>
  </w:style>
  <w:style w:type="paragraph" w:styleId="Closing">
    <w:name w:val="Closing"/>
    <w:basedOn w:val="Normal"/>
    <w:link w:val="ClosingChar"/>
    <w:uiPriority w:val="4"/>
    <w:unhideWhenUsed/>
    <w:qFormat/>
    <w:pPr>
      <w:spacing w:before="360" w:after="120"/>
    </w:pPr>
    <w:rPr>
      <w:b/>
      <w:bCs/>
      <w:color w:val="5B9BD5" w:themeColor="accent1"/>
      <w:sz w:val="24"/>
      <w:szCs w:val="24"/>
    </w:rPr>
  </w:style>
  <w:style w:type="character" w:customStyle="1" w:styleId="ClosingChar">
    <w:name w:val="Closing Char"/>
    <w:basedOn w:val="DefaultParagraphFont"/>
    <w:link w:val="Closing"/>
    <w:uiPriority w:val="4"/>
    <w:rPr>
      <w:b/>
      <w:bCs/>
      <w:color w:val="5B9BD5" w:themeColor="accent1"/>
      <w:sz w:val="24"/>
      <w:szCs w:val="24"/>
    </w:rPr>
  </w:style>
  <w:style w:type="paragraph" w:customStyle="1" w:styleId="Organization">
    <w:name w:val="Organization"/>
    <w:basedOn w:val="Normal"/>
    <w:next w:val="Normal"/>
    <w:uiPriority w:val="4"/>
    <w:qFormat/>
    <w:pPr>
      <w:spacing w:before="160" w:after="0" w:line="288" w:lineRule="auto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styleId="Strong">
    <w:name w:val="Strong"/>
    <w:basedOn w:val="DefaultParagraphFont"/>
    <w:uiPriority w:val="2"/>
    <w:unhideWhenUsed/>
    <w:rPr>
      <w:b w:val="0"/>
      <w:bCs w:val="0"/>
      <w:color w:val="5B9BD5" w:themeColor="accent1"/>
    </w:rPr>
  </w:style>
  <w:style w:type="paragraph" w:customStyle="1" w:styleId="ContactInfo">
    <w:name w:val="Contact Info"/>
    <w:basedOn w:val="Normal"/>
    <w:uiPriority w:val="4"/>
    <w:qFormat/>
    <w:pPr>
      <w:spacing w:before="40" w:after="0"/>
    </w:p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_01\AppData\Roaming\Microsoft\Templates\Packing%20slip%20(Business%20Blue%20design).dotx" TargetMode="External"/></Relationships>
</file>

<file path=word/theme/theme1.xml><?xml version="1.0" encoding="utf-8"?>
<a:theme xmlns:a="http://schemas.openxmlformats.org/drawingml/2006/main" name="Blue Business Set">
  <a:themeElements>
    <a:clrScheme name="Proposal">
      <a:dk1>
        <a:sysClr val="windowText" lastClr="000000"/>
      </a:dk1>
      <a:lt1>
        <a:sysClr val="window" lastClr="FFFFFF"/>
      </a:lt1>
      <a:dk2>
        <a:srgbClr val="2C283A"/>
      </a:dk2>
      <a:lt2>
        <a:srgbClr val="F1EAE6"/>
      </a:lt2>
      <a:accent1>
        <a:srgbClr val="5B9BD5"/>
      </a:accent1>
      <a:accent2>
        <a:srgbClr val="86BB40"/>
      </a:accent2>
      <a:accent3>
        <a:srgbClr val="F4BF2E"/>
      </a:accent3>
      <a:accent4>
        <a:srgbClr val="F3866C"/>
      </a:accent4>
      <a:accent5>
        <a:srgbClr val="92588D"/>
      </a:accent5>
      <a:accent6>
        <a:srgbClr val="F3533F"/>
      </a:accent6>
      <a:hlink>
        <a:srgbClr val="40ACD1"/>
      </a:hlink>
      <a:folHlink>
        <a:srgbClr val="92588D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0CFC9409-43FF-4206-BB0C-BC6EA60D1F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Packing slip (Business Blue design)</Template>
  <TotalTime>9</TotalTime>
  <Pages>2</Pages>
  <Words>193</Words>
  <Characters>1101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7</cp:revision>
  <dcterms:created xsi:type="dcterms:W3CDTF">2025-01-08T08:37:00Z</dcterms:created>
  <dcterms:modified xsi:type="dcterms:W3CDTF">2025-01-08T08:51:00Z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TC029278589991</vt:lpwstr>
  </property>
</Properties>
</file>